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BE1D" w14:textId="5E26DB0D" w:rsidR="00DD7EED" w:rsidRPr="00DD7EED" w:rsidRDefault="00DD7EED" w:rsidP="00000EA6">
      <w:pPr>
        <w:pStyle w:val="1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0E6562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3B26625F" w:rsidR="009102AD" w:rsidRDefault="00E26EED" w:rsidP="009102AD">
      <w:r>
        <w:t>Компетенции (индикаторы): УК-1, ОПК-2, ОПК-5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5EA3DF03" w:rsidR="009102AD" w:rsidRDefault="00E26EED" w:rsidP="009102AD">
      <w:r>
        <w:t>Компетенции (индикаторы): УК-1, ОПК-2, ОПК-5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169F6C59" w:rsidR="009102AD" w:rsidRDefault="00E26EED" w:rsidP="009102AD">
      <w:r>
        <w:t>Компетенции (индикаторы): УК-1, ОПК-2, ОПК-5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5B6601CB" w:rsidR="009102AD" w:rsidRDefault="00E26EED" w:rsidP="009102AD">
      <w:r>
        <w:t>Компетенции (индикаторы): УК-1, ОПК-2, ОПК-5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3696EA0B" w:rsidR="009102AD" w:rsidRDefault="00E26EED" w:rsidP="009102AD">
      <w:r>
        <w:t>Компетенции (индикаторы): УК-1, ОПК-2, ОПК-5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74C13272" w:rsidR="009102AD" w:rsidRDefault="00E26EED" w:rsidP="009102AD">
      <w:r>
        <w:lastRenderedPageBreak/>
        <w:t>Компетенции (индикаторы): УК-1, ОПК-2, ОПК-5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0443CAC2" w:rsidR="009102AD" w:rsidRDefault="00E26EED" w:rsidP="009102AD">
      <w:r>
        <w:t>Компетенции (индикаторы): УК-1, ОПК-2, ОПК-5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CD4FDD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CD4FDD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CD4FDD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CD4FDD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4764F3E8" w:rsidR="009102AD" w:rsidRDefault="00E26EED" w:rsidP="009102AD">
      <w:r>
        <w:t>Компетенции (индикаторы): УК-1, ОПК-2, ОПК-5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</w:t>
      </w:r>
      <w:proofErr w:type="gramStart"/>
      <w:r>
        <w:t>1)*</w:t>
      </w:r>
      <w:proofErr w:type="gramEnd"/>
      <w:r>
        <w:t>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722AA906" w:rsidR="009102AD" w:rsidRDefault="00E26EED" w:rsidP="009102AD">
      <w:r>
        <w:lastRenderedPageBreak/>
        <w:t>Компетенции (индикаторы): УК-1, ОПК-2, ОПК-5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349ECDAB" w:rsidR="009102AD" w:rsidRDefault="00E26EED" w:rsidP="009102AD">
      <w:r>
        <w:t>Компетенции (индикаторы): УК-1, ОПК-2, ОПК-5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2D664D58" w:rsidR="00FF2B8B" w:rsidRDefault="00E26EED" w:rsidP="00FF2B8B">
      <w:r>
        <w:t>Компетенции (индикаторы): УК-1, ОПК-2, ОПК-5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6F4AFA91" w:rsidR="00FB667B" w:rsidRDefault="00E26EED" w:rsidP="00FF2B8B">
      <w:r>
        <w:t>Компетенции (индикаторы): УК-1, ОПК-2, ОПК-5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lastRenderedPageBreak/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611A8295" w:rsidR="00E900F2" w:rsidRDefault="00E26EED" w:rsidP="00FF2B8B">
      <w:r>
        <w:t>Компетенции (индикаторы): УК-1, ОПК-2, ОПК-5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0281CC72" w:rsidR="00FF2B8B" w:rsidRDefault="00E26EED" w:rsidP="00FF2B8B">
      <w:r>
        <w:t>Компетенции (индикаторы): УК-1, ОПК-2, ОПК-5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5D924EE4" w:rsidR="00FF2B8B" w:rsidRDefault="00E26EED" w:rsidP="00FF2B8B">
      <w:r>
        <w:t>Компетенции (индикаторы): УК-1, ОПК-2, ОПК-5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2810ACB4" w:rsidR="00E900F2" w:rsidRDefault="00E26EED" w:rsidP="00FF2B8B">
      <w:r>
        <w:t>Компетенции (индикаторы): УК-1, ОПК-2, ОПК-5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lastRenderedPageBreak/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5388DEB8" w14:textId="75800F51" w:rsidR="00FF2B8B" w:rsidRDefault="00E26EED" w:rsidP="00FF2B8B">
      <w:r>
        <w:t>Компетенции (индикаторы): УК-1, ОПК-2, ОПК-5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295FCF89" w:rsidR="00FF2B8B" w:rsidRPr="00062841" w:rsidRDefault="00E26EED" w:rsidP="00FF2B8B">
      <w:pPr>
        <w:rPr>
          <w:b/>
          <w:bCs/>
        </w:rPr>
      </w:pPr>
      <w:r>
        <w:t>Компетенции (индикаторы): УК-1, ОПК-2, ОПК-5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0EEB8D92" w:rsidR="00FF2B8B" w:rsidRDefault="00E26EED" w:rsidP="00FF2B8B">
      <w:r>
        <w:t>Компетенции (индикаторы): УК-1, ОПК-2, ОПК-5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68E13C10" w:rsidR="00FF2B8B" w:rsidRDefault="00E26EED" w:rsidP="00FF2B8B">
      <w:r>
        <w:t>Компетенции (индикаторы): УК-1, ОПК-2, ОПК-5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lastRenderedPageBreak/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1DF66040" w:rsidR="00FF2B8B" w:rsidRDefault="00E26EED" w:rsidP="00FF2B8B">
      <w:r>
        <w:t>Компетенции (индикаторы): УК-1, ОПК-2, ОПК-5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4DDC643D" w:rsidR="00FF2B8B" w:rsidRDefault="00E26EED" w:rsidP="00FF2B8B">
      <w:r>
        <w:t>Компетенции (индикаторы): УК-1, ОПК-2, ОПК-5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2CA4B8C1" w:rsidR="00FF2B8B" w:rsidRDefault="00E26EED" w:rsidP="00FF2B8B">
      <w:r>
        <w:t>Компетенции (индикаторы): УК-1, ОПК-2, ОПК-5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1DB16C59" w:rsidR="00FF2B8B" w:rsidRDefault="00E26EED" w:rsidP="00FF2B8B">
      <w:r>
        <w:t>Компетенции (индикаторы): УК-1, ОПК-2, ОПК-5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36E06FBF" w:rsidR="00D76DD6" w:rsidRDefault="00E26EED" w:rsidP="00FF2B8B">
      <w:r>
        <w:lastRenderedPageBreak/>
        <w:t>Компетенции (индикаторы): УК-1, ОПК-2, ОПК-5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36A348A5" w:rsidR="003D24F9" w:rsidRDefault="00E26EED" w:rsidP="003D24F9">
      <w:r>
        <w:t>Компетенции (индикаторы): УК-1, ОПК-2, ОПК-5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34CE070A" w:rsidR="003D24F9" w:rsidRDefault="00E26EED" w:rsidP="003D24F9">
      <w:r>
        <w:t>Компетенции (индикаторы): УК-1, ОПК-2, ОПК-5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56E1F103" w:rsidR="003D24F9" w:rsidRDefault="00E26EED" w:rsidP="003D24F9">
      <w:r>
        <w:t>Компетенции (индикаторы): УК-1, ОПК-2, ОПК-5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3FB6F914" w:rsidR="003D24F9" w:rsidRDefault="00E26EED" w:rsidP="003D24F9">
      <w:r>
        <w:t>Компетенции (индикаторы): УК-1, ОПК-2, ОПК-5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lastRenderedPageBreak/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2D92B2F7" w:rsidR="003D24F9" w:rsidRDefault="00E26EED" w:rsidP="003D24F9">
      <w:r>
        <w:t>Компетенции (индикаторы): УК-1, ОПК-2, ОПК-5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441C1AF0" w:rsidR="003D24F9" w:rsidRDefault="00E26EED" w:rsidP="003D24F9">
      <w:r>
        <w:t>Компетенции (индикаторы): УК-1, ОПК-2, ОПК-5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5B9923A0" w:rsidR="003D24F9" w:rsidRDefault="00E26EED" w:rsidP="003D24F9">
      <w:r>
        <w:t>Компетенции (индикаторы): УК-1, ОПК-2, ОПК-5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08259E51" w:rsidR="00531269" w:rsidRDefault="00E26EED" w:rsidP="003D24F9">
      <w:r>
        <w:t>Компетенции (индикаторы): УК-1, ОПК-2, ОПК-5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lastRenderedPageBreak/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3102B1C3" w:rsidR="00531269" w:rsidRDefault="00E26EED" w:rsidP="00531269">
      <w:r>
        <w:t>Компетенции (индикаторы): УК-1, ОПК-2, ОПК-5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3DE2B386" w:rsidR="00531269" w:rsidRDefault="00E26EED" w:rsidP="00531269">
      <w:r>
        <w:t>Компетенции (индикаторы): УК-1, ОПК-2, ОПК-5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5996D7C0" w:rsidR="00531269" w:rsidRDefault="00E26EED" w:rsidP="00531269">
      <w:r>
        <w:t>Компетенции (индикаторы): УК-1, ОПК-2, ОПК-5</w:t>
      </w:r>
    </w:p>
    <w:p w14:paraId="666FA6D8" w14:textId="77777777" w:rsidR="00531269" w:rsidRDefault="00531269" w:rsidP="00531269"/>
    <w:p w14:paraId="4104E3EE" w14:textId="04FD94B4" w:rsidR="00DD7EED" w:rsidRDefault="00DD7EED" w:rsidP="000E6562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349F08F0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0E6562">
        <w:t>-</w:t>
      </w:r>
      <w:r w:rsidR="00E16901">
        <w:t>А, 2</w:t>
      </w:r>
      <w:r w:rsidR="000E6562">
        <w:t>-</w:t>
      </w:r>
      <w:r w:rsidR="00E16901">
        <w:t xml:space="preserve">Б, </w:t>
      </w:r>
      <w:r w:rsidR="00C86FCF">
        <w:t>3</w:t>
      </w:r>
      <w:r w:rsidR="000E6562">
        <w:t>--</w:t>
      </w:r>
      <w:r w:rsidR="00C86FCF">
        <w:t>В,</w:t>
      </w:r>
      <w:r w:rsidR="00952600">
        <w:t xml:space="preserve"> </w:t>
      </w:r>
      <w:r w:rsidR="00C86FCF">
        <w:t>4</w:t>
      </w:r>
      <w:r w:rsidR="000E6562">
        <w:t>-</w:t>
      </w:r>
      <w:r w:rsidR="00C86FCF">
        <w:t>Г, 5-Д</w:t>
      </w:r>
      <w:r w:rsidR="00952600">
        <w:t>.</w:t>
      </w:r>
    </w:p>
    <w:p w14:paraId="5F3A68A9" w14:textId="436ACB83" w:rsidR="00952600" w:rsidRDefault="00E26EED" w:rsidP="00952600">
      <w:r>
        <w:t>Компетенции (индикаторы): УК-1, ОПК-2, ОПК-5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lastRenderedPageBreak/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02ADED9B" w:rsidR="00952600" w:rsidRDefault="00E26EED" w:rsidP="00952600">
      <w:r>
        <w:t>Компетенции (индикаторы): УК-1, ОПК-2, ОПК-5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1F983999" w:rsidR="00952600" w:rsidRDefault="00E26EED" w:rsidP="00952600">
      <w:r>
        <w:t>Компетенции (индикаторы): УК-1, ОПК-2, ОПК-5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781BB3A5" w:rsidR="00952600" w:rsidRDefault="00E26EED" w:rsidP="00952600">
      <w:r>
        <w:t>Компетенции (индикаторы): УК-1, ОПК-2, ОПК-5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lastRenderedPageBreak/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5DD6AAF2" w:rsidR="00952600" w:rsidRDefault="00E26EED" w:rsidP="00952600">
      <w:r>
        <w:t>Компетенции (индикаторы): УК-1, ОПК-2, ОПК-5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469052F2" w:rsidR="00952600" w:rsidRDefault="00E26EED" w:rsidP="00952600">
      <w:r>
        <w:t>Компетенции (индикаторы): УК-1, ОПК-2, ОПК-5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6B00E810" w:rsidR="00952600" w:rsidRDefault="00E26EED" w:rsidP="00952600">
      <w:r>
        <w:t>Компетенции (индикаторы): УК-1, ОПК-2, ОПК-5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lastRenderedPageBreak/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7EB0CDD1" w:rsidR="001E440C" w:rsidRDefault="00E26EED" w:rsidP="001E440C">
      <w:r>
        <w:t>Компетенции (индикаторы): УК-1, ОПК-2, ОПК-5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003131F2" w:rsidR="001E440C" w:rsidRDefault="00E26EED" w:rsidP="001E440C">
      <w:r>
        <w:t>Компетенции (индикаторы): УК-1, ОПК-2, ОПК-5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46E6274E" w:rsidR="001E440C" w:rsidRDefault="00E26EED" w:rsidP="001E440C">
      <w:r>
        <w:t>Компетенции (индикаторы): УК-1, ОПК-2, ОПК-5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44A62048" w:rsidR="001E440C" w:rsidRDefault="00E26EED" w:rsidP="001E440C">
      <w:r>
        <w:t>Компетенции (индикаторы): УК-1, ОПК-2, ОПК-5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lastRenderedPageBreak/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5F1BF58D" w:rsidR="001E440C" w:rsidRDefault="00E26EED" w:rsidP="001E440C">
      <w:r>
        <w:t>Компетенции (индикаторы): УК-1, ОПК-2, ОПК-5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2029E4B5" w:rsidR="00952600" w:rsidRDefault="00E26EED" w:rsidP="001E440C">
      <w:r>
        <w:t>Компетенции (индикаторы): УК-1, ОПК-2, ОПК-5</w:t>
      </w:r>
    </w:p>
    <w:p w14:paraId="371EEF3A" w14:textId="0F3E6688" w:rsidR="00DD7EED" w:rsidRPr="00116148" w:rsidRDefault="00DD7EED" w:rsidP="000E6562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2E84382C" w:rsidR="00BD159C" w:rsidRDefault="00E26EED" w:rsidP="00193DBD">
      <w:r>
        <w:t>Компетенции (индикаторы): УК-1, ОПК-2, ОПК-5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lastRenderedPageBreak/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3DEE5A8E" w:rsidR="00FD40BC" w:rsidRDefault="00E26EED" w:rsidP="00193DBD">
      <w:r>
        <w:t>Компетенции (индикаторы): УК-1, ОПК-2, ОПК-5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43848ADA" w:rsidR="008724E6" w:rsidRDefault="00E26EED" w:rsidP="00193DBD">
      <w:r>
        <w:t>Компетенции (индикаторы): УК-1, ОПК-2, ОПК-5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0DBB27CB" w:rsidR="008724E6" w:rsidRDefault="00E26EED" w:rsidP="00193DBD">
      <w:r>
        <w:t>Компетенции (индикаторы): УК-1, ОПК-2, ОПК-5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6C024ACB" w:rsidR="008724E6" w:rsidRDefault="00E26EED" w:rsidP="00193DBD">
      <w:r>
        <w:t>Компетенции (индикаторы): УК-1, ОПК-2, ОПК-5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t>Задания открытого типа</w:t>
      </w:r>
    </w:p>
    <w:p w14:paraId="5FF72FDC" w14:textId="00DBFC45" w:rsidR="00DD7EED" w:rsidRDefault="00DD7EED" w:rsidP="000E6562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1C422353" w:rsidR="00193DBD" w:rsidRDefault="00E26EED" w:rsidP="00193DBD">
      <w:r>
        <w:t>Компетенции (индикаторы): УК-1, ОПК-2, ОПК-5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52D7DAA5" w:rsidR="00193DBD" w:rsidRDefault="00E26EED" w:rsidP="00A67152">
      <w:r>
        <w:t>Компетенции (индикаторы): УК-1, ОПК-2, ОПК-5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1BF7D9D6" w:rsidR="00193DBD" w:rsidRDefault="00E26EED" w:rsidP="00193DBD">
      <w:r>
        <w:t>Компетенции (индикаторы): УК-1, ОПК-2, ОПК-5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78597D05" w:rsidR="00A67152" w:rsidRDefault="00E26EED" w:rsidP="00A67152">
      <w:r>
        <w:t>Компетенции (индикаторы): УК-1, ОПК-2, ОПК-5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4B46A014" w:rsidR="00D56E2B" w:rsidRDefault="00E26EED" w:rsidP="00D56E2B">
      <w:r>
        <w:t>Компетенции (индикаторы): УК-1, ОПК-2, ОПК-5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418EF98F" w:rsidR="001454C2" w:rsidRDefault="008C7D4B" w:rsidP="001454C2">
      <w:r>
        <w:t>Компетенции(индикаторы)</w:t>
      </w:r>
      <w:r w:rsidR="001454C2">
        <w:t>: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3DC5BAF8" w:rsidR="001454C2" w:rsidRDefault="008C7D4B" w:rsidP="001454C2">
      <w:r>
        <w:t>Компетенции(индикаторы):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6C7942FB" w:rsidR="001454C2" w:rsidRDefault="008E6755" w:rsidP="001454C2">
      <w:r>
        <w:lastRenderedPageBreak/>
        <w:t>Компетенции(индикаторы)</w:t>
      </w:r>
      <w:r w:rsidR="001454C2">
        <w:t>: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5D48C558" w:rsidR="001454C2" w:rsidRDefault="008E6755" w:rsidP="001454C2">
      <w:r>
        <w:t>Компетенции(индикаторы)</w:t>
      </w:r>
      <w:r w:rsidR="001454C2">
        <w:t>: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065B7A44" w:rsidR="001454C2" w:rsidRDefault="00F17957" w:rsidP="001454C2">
      <w:r>
        <w:t>Компетенции(индикаторы)</w:t>
      </w:r>
      <w:r w:rsidR="000861D6">
        <w:t>: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69B8E5AD" w:rsidR="001454C2" w:rsidRDefault="00E26EED" w:rsidP="001454C2">
      <w:r>
        <w:t>Компетенции (индикаторы): УК-1, ОПК-2, ОПК-5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2C6E1FA3" w14:textId="19E91513" w:rsidR="001454C2" w:rsidRDefault="00E26EED" w:rsidP="001454C2">
      <w:r>
        <w:t>Компетенции (индикаторы): УК-1, ОПК-2, ОПК-5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588F96F1" w:rsidR="001454C2" w:rsidRDefault="00E26EED" w:rsidP="001454C2">
      <w:r>
        <w:t>Компетенции (индикаторы): УК-1, ОПК-2, ОПК-5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349D13EA" w:rsidR="00000EA6" w:rsidRDefault="00E26EED" w:rsidP="001454C2">
      <w:r>
        <w:t>Компетенции (индикаторы): УК-1, ОПК-2, ОПК-5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0C13BEDA" w:rsidR="001A19F3" w:rsidRDefault="00E26EED" w:rsidP="001A19F3">
      <w:r>
        <w:t>Компетенции (индикаторы): УК-1, ОПК-2, ОПК-5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080E2424" w:rsidR="001A19F3" w:rsidRDefault="00E26EED" w:rsidP="00ED5CE2">
      <w:r>
        <w:t>Компетенции (индикаторы): УК-1, ОПК-2, ОПК-5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5BCEB6C2" w:rsidR="001A19F3" w:rsidRDefault="001A19F3" w:rsidP="001A19F3">
      <w:r>
        <w:t>Шифр компетенции: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41D5FF88" w:rsidR="001A19F3" w:rsidRDefault="00E26EED" w:rsidP="001A19F3">
      <w:r>
        <w:t>Компетенции (индикаторы): УК-1, ОПК-2, ОПК-5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53DCAC70" w:rsidR="001A19F3" w:rsidRDefault="00E26EED" w:rsidP="001A19F3">
      <w:r>
        <w:t>Компетенции (индикаторы): УК-1, ОПК-2, ОПК-5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736664BF" w:rsidR="001A19F3" w:rsidRPr="00DD7EED" w:rsidRDefault="00E26EED" w:rsidP="001A19F3">
      <w:r>
        <w:t>Компетенции (индикаторы): УК-1, ОПК-2, ОПК-5</w:t>
      </w:r>
    </w:p>
    <w:p w14:paraId="31A1473C" w14:textId="1269A3F5" w:rsidR="00DD7EED" w:rsidRDefault="00DD7EED" w:rsidP="000E6562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728E2235" w:rsidR="00D41B52" w:rsidRDefault="00E26EED" w:rsidP="00D41B52">
      <w:r>
        <w:t>Компетенции (индикаторы): УК-1, ОПК-2, ОПК-5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4B9FFFC5" w:rsidR="00D41B52" w:rsidRDefault="00E26EED" w:rsidP="00D41B52">
      <w:r>
        <w:t>Компетенции (индикаторы): УК-1, ОПК-2, ОПК-5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072C228C" w:rsidR="00D41B52" w:rsidRDefault="00E26EED" w:rsidP="00D41B52">
      <w:r>
        <w:t>Компетенции (индикаторы): УК-1, ОПК-2, ОПК-5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0CB96819" w:rsidR="00D41B52" w:rsidRDefault="00E26EED" w:rsidP="00D41B52">
      <w:r>
        <w:t>Компетенции (индикаторы): УК-1, ОПК-2, ОПК-5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CRM-система (Customer </w:t>
      </w:r>
      <w:proofErr w:type="spellStart"/>
      <w:r>
        <w:t>Relationship</w:t>
      </w:r>
      <w:proofErr w:type="spellEnd"/>
      <w:r>
        <w:t xml:space="preserve"> Management)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569F05ED" w:rsidR="00D41B52" w:rsidRDefault="00E26EED" w:rsidP="00D41B52">
      <w:r>
        <w:t>Компетенции (индикаторы): УК-1, ОПК-2, ОПК-5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4D44E88F" w:rsidR="00D41B52" w:rsidRDefault="00E26EED" w:rsidP="00D41B52">
      <w:r>
        <w:t>Компетенции (индикаторы): УК-1, ОПК-2, ОПК-5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2FCD2715" w:rsidR="00D41B52" w:rsidRDefault="00E26EED" w:rsidP="00D41B52">
      <w:r>
        <w:t>Компетенции (индикаторы): УК-1, ОПК-2, ОПК-5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63E10F35" w:rsidR="00D41B52" w:rsidRDefault="00E26EED" w:rsidP="00D41B52">
      <w:r>
        <w:t>Компетенции (индикаторы): УК-1, ОПК-2, ОПК-5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lastRenderedPageBreak/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4F8A4DBB" w:rsidR="00D41B52" w:rsidRDefault="00E26EED" w:rsidP="00D41B52">
      <w:r>
        <w:t>Компетенции (индикаторы): УК-1, ОПК-2, ОПК-5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0CB2286A" w:rsidR="00D41B52" w:rsidRDefault="00E26EED" w:rsidP="00D41B52">
      <w:r>
        <w:t>Компетенции (индикаторы): УК-1, ОПК-2, ОПК-5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0A4A1C27" w:rsidR="00651CCD" w:rsidRDefault="00E26EED" w:rsidP="00651CCD">
      <w:r>
        <w:t>Компетенции (индикаторы): УК-1, ОПК-2, ОПК-5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61ECB4C4" w:rsidR="00651CCD" w:rsidRDefault="00E26EED" w:rsidP="00651CCD">
      <w:r>
        <w:t>Компетенции (индикаторы): УК-1, ОПК-2, ОПК-5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</w:t>
      </w:r>
      <w:proofErr w:type="gramStart"/>
      <w:r w:rsidRPr="001D3EE9">
        <w:t>:</w:t>
      </w:r>
      <w:r>
        <w:t xml:space="preserve"> Существуют</w:t>
      </w:r>
      <w:proofErr w:type="gramEnd"/>
      <w:r>
        <w:t xml:space="preserve">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2E89F5CE" w:rsidR="00651CCD" w:rsidRDefault="00E26EED" w:rsidP="00651CCD">
      <w:r>
        <w:t>Компетенции (индикаторы): УК-1, ОПК-2, ОПК-5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265735D9" w:rsidR="00651CCD" w:rsidRDefault="00E26EED" w:rsidP="00651CCD">
      <w:r>
        <w:t>Компетенции (индикаторы): УК-1, ОПК-2, ОПК-5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lastRenderedPageBreak/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3DBC6054" w:rsidR="00651CCD" w:rsidRDefault="00E26EED" w:rsidP="00651CCD">
      <w:r>
        <w:t>Компетенции (индикаторы): УК-1, ОПК-2, ОПК-5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6768F197" w:rsidR="00651CCD" w:rsidRDefault="00E26EED" w:rsidP="00651CCD">
      <w:r>
        <w:t>Компетенции (индикаторы): УК-1, ОПК-2, ОПК-5</w:t>
      </w:r>
    </w:p>
    <w:p w14:paraId="300A6FE8" w14:textId="77777777" w:rsidR="00053130" w:rsidRDefault="00DD7EED" w:rsidP="000E6562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0E6562" w:rsidRDefault="00BE3A59" w:rsidP="00BE3A59">
      <w:r>
        <w:t xml:space="preserve">Необходимо провести анализ деловой ситуации и предложить алгоритм </w:t>
      </w:r>
      <w:r w:rsidR="00523FEE" w:rsidRPr="000E6562">
        <w:t>решения профессиональной задачи с использованием информационных технологий.</w:t>
      </w:r>
    </w:p>
    <w:p w14:paraId="556B3536" w14:textId="77777777" w:rsidR="001D2CC8" w:rsidRPr="000E6562" w:rsidRDefault="001D2CC8" w:rsidP="001D2CC8">
      <w:r w:rsidRPr="000E6562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0E6562" w:rsidRDefault="00EF58FF" w:rsidP="001D2CC8">
      <w:r w:rsidRPr="000E6562">
        <w:t>Время выполнения – 30 мин</w:t>
      </w:r>
      <w:r w:rsidR="007A0CF5" w:rsidRPr="000E6562">
        <w:t>.</w:t>
      </w:r>
    </w:p>
    <w:p w14:paraId="0258FB8C" w14:textId="1A59487B" w:rsidR="007A0CF5" w:rsidRPr="000E6562" w:rsidRDefault="008247ED" w:rsidP="001D2CC8">
      <w:r w:rsidRPr="000E6562">
        <w:t>Ожидаемый ответ:</w:t>
      </w:r>
    </w:p>
    <w:p w14:paraId="45C09F88" w14:textId="4FB96A6D" w:rsidR="001D2CC8" w:rsidRPr="000E6562" w:rsidRDefault="007A0CF5" w:rsidP="001D2CC8">
      <w:r w:rsidRPr="000E6562">
        <w:t xml:space="preserve">1) </w:t>
      </w:r>
      <w:r w:rsidR="001D2CC8" w:rsidRPr="000E6562">
        <w:t>Сбор данных:</w:t>
      </w:r>
    </w:p>
    <w:p w14:paraId="09B50524" w14:textId="1EA6D27D" w:rsidR="001D2CC8" w:rsidRPr="000E6562" w:rsidRDefault="001D2CC8" w:rsidP="001D2CC8">
      <w:r w:rsidRPr="000E6562">
        <w:t>Получите данные о продажах компании за последний квартал.</w:t>
      </w:r>
    </w:p>
    <w:p w14:paraId="0092FCAA" w14:textId="16497CA9" w:rsidR="001D2CC8" w:rsidRPr="000E6562" w:rsidRDefault="00183662" w:rsidP="001D2CC8">
      <w:r w:rsidRPr="000E6562">
        <w:t>2</w:t>
      </w:r>
      <w:r w:rsidR="007A0CF5" w:rsidRPr="000E6562">
        <w:t xml:space="preserve">) </w:t>
      </w:r>
      <w:r w:rsidR="001D2CC8" w:rsidRPr="000E6562">
        <w:t>Создание таблицы в Microsoft Excel:</w:t>
      </w:r>
    </w:p>
    <w:p w14:paraId="21F3BD48" w14:textId="357BCEC8" w:rsidR="001D2CC8" w:rsidRPr="000E6562" w:rsidRDefault="001D2CC8" w:rsidP="001D2CC8">
      <w:r w:rsidRPr="000E6562">
        <w:t>Введите данные о продажах в таблицу Excel.</w:t>
      </w:r>
    </w:p>
    <w:p w14:paraId="1EB13D7D" w14:textId="39AC48EC" w:rsidR="001D2CC8" w:rsidRPr="000E6562" w:rsidRDefault="001D2CC8" w:rsidP="001D2CC8">
      <w:r w:rsidRPr="000E6562">
        <w:t>Добавьте столбцы для месяцев и категорий продуктов.</w:t>
      </w:r>
    </w:p>
    <w:p w14:paraId="1090AA95" w14:textId="33D0C799" w:rsidR="001D2CC8" w:rsidRPr="000E6562" w:rsidRDefault="00183662" w:rsidP="001D2CC8">
      <w:r w:rsidRPr="000E6562">
        <w:t>3</w:t>
      </w:r>
      <w:r w:rsidR="007A0CF5" w:rsidRPr="000E6562">
        <w:t xml:space="preserve">) </w:t>
      </w:r>
      <w:r w:rsidR="001D2CC8" w:rsidRPr="000E6562">
        <w:t>Подсчет общих объемов продаж:</w:t>
      </w:r>
    </w:p>
    <w:p w14:paraId="18ECE0DF" w14:textId="64136587" w:rsidR="001D2CC8" w:rsidRPr="000E6562" w:rsidRDefault="001D2CC8" w:rsidP="001D2CC8">
      <w:r w:rsidRPr="000E6562">
        <w:t>Используйте функцию СУММ для подсчета общих объемов продаж по каждому месяцу.</w:t>
      </w:r>
    </w:p>
    <w:p w14:paraId="527B98D3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продаж за январь-март.</w:t>
      </w:r>
    </w:p>
    <w:p w14:paraId="6AA2B59F" w14:textId="39792309" w:rsidR="001D2CC8" w:rsidRPr="000E6562" w:rsidRDefault="00183662" w:rsidP="001D2CC8">
      <w:r w:rsidRPr="000E6562">
        <w:t xml:space="preserve">4) </w:t>
      </w:r>
      <w:r w:rsidR="001D2CC8" w:rsidRPr="000E6562">
        <w:t>Визуализация данных:</w:t>
      </w:r>
    </w:p>
    <w:p w14:paraId="7F1E8A8C" w14:textId="01578EF1" w:rsidR="001D2CC8" w:rsidRPr="000E6562" w:rsidRDefault="001D2CC8" w:rsidP="001D2CC8">
      <w:r w:rsidRPr="000E6562">
        <w:t>Создайте диаграммы и графики для иллюстрации динамики продаж.</w:t>
      </w:r>
    </w:p>
    <w:p w14:paraId="51B60B61" w14:textId="5FD773D9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4FDF5F14" w14:textId="4BB18D3F" w:rsidR="001D2CC8" w:rsidRPr="000E6562" w:rsidRDefault="00757A45" w:rsidP="001D2CC8">
      <w:r w:rsidRPr="000E6562">
        <w:t xml:space="preserve">5) </w:t>
      </w:r>
      <w:r w:rsidR="001D2CC8" w:rsidRPr="000E6562">
        <w:t>Написание аналитической части отчета в Microsoft Word:</w:t>
      </w:r>
    </w:p>
    <w:p w14:paraId="474F701C" w14:textId="43AA1BFB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4D8CC6F3" w14:textId="25714A0A" w:rsidR="001D2CC8" w:rsidRPr="000E6562" w:rsidRDefault="001D2CC8" w:rsidP="001D2CC8">
      <w:r w:rsidRPr="000E6562">
        <w:t>Предложите рекомендации по улучшению продаж на следующий квартал.</w:t>
      </w:r>
    </w:p>
    <w:p w14:paraId="2CB93DE2" w14:textId="0BC14756" w:rsidR="001D2CC8" w:rsidRPr="000E6562" w:rsidRDefault="00757A45" w:rsidP="001D2CC8">
      <w:r w:rsidRPr="000E6562">
        <w:t>6)</w:t>
      </w:r>
      <w:r w:rsidR="001D2CC8" w:rsidRPr="000E6562">
        <w:t>Автоматизация обновления данных:</w:t>
      </w:r>
    </w:p>
    <w:p w14:paraId="5987C644" w14:textId="6DC2353E" w:rsidR="001D2CC8" w:rsidRPr="000E6562" w:rsidRDefault="001D2CC8" w:rsidP="001D2CC8">
      <w:r w:rsidRPr="000E6562">
        <w:lastRenderedPageBreak/>
        <w:t>Свяжите таблицу в Excel с отчетом в Word для автоматического обновления данных.</w:t>
      </w:r>
    </w:p>
    <w:p w14:paraId="48CDFD43" w14:textId="49DF0524" w:rsidR="001D2CC8" w:rsidRPr="000E6562" w:rsidRDefault="001D2CC8" w:rsidP="001D2CC8">
      <w:r w:rsidRPr="000E6562">
        <w:t>Используйте команду Обновить связь в Word для обновления данных.</w:t>
      </w:r>
    </w:p>
    <w:p w14:paraId="18C2F486" w14:textId="35C12F81" w:rsidR="008247ED" w:rsidRPr="000E6562" w:rsidRDefault="00AD557D" w:rsidP="001D2CC8">
      <w:r w:rsidRPr="000E6562">
        <w:t>Критерии оценивания: наличие в ответе хотя бы трех</w:t>
      </w:r>
      <w:r w:rsidR="00711E82" w:rsidRPr="000E6562">
        <w:t xml:space="preserve"> шагов</w:t>
      </w:r>
      <w:r w:rsidRPr="000E6562">
        <w:t>, описание операции сбора, анализа и визуализации данных.</w:t>
      </w:r>
    </w:p>
    <w:p w14:paraId="2179D606" w14:textId="36030321" w:rsidR="001D2CC8" w:rsidRPr="000E6562" w:rsidRDefault="00E26EED" w:rsidP="001D2CC8">
      <w:r>
        <w:t>Компетенции (индикаторы): УК-1, ОПК-2, ОПК-5</w:t>
      </w:r>
    </w:p>
    <w:p w14:paraId="5A14601F" w14:textId="77777777" w:rsidR="001D2CC8" w:rsidRPr="000E6562" w:rsidRDefault="001D2CC8" w:rsidP="001D2CC8"/>
    <w:p w14:paraId="2BE7590D" w14:textId="6550102D" w:rsidR="006564BB" w:rsidRPr="000E6562" w:rsidRDefault="001D2CC8" w:rsidP="001D2CC8">
      <w:r w:rsidRPr="000E6562">
        <w:t>2</w:t>
      </w:r>
      <w:r w:rsidR="00757A45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0E6562" w:rsidRDefault="00757A45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0E6562" w:rsidRDefault="001D2CC8" w:rsidP="001D2CC8">
      <w:r w:rsidRPr="000E6562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0E6562">
        <w:t>СУММ</w:t>
      </w:r>
      <w:r w:rsidRPr="000E6562">
        <w:t>", "</w:t>
      </w:r>
      <w:r w:rsidR="000A617A" w:rsidRPr="000E6562">
        <w:t>СЧЕТ</w:t>
      </w:r>
      <w:r w:rsidRPr="000E6562">
        <w:t>" и "</w:t>
      </w:r>
      <w:r w:rsidR="000A617A" w:rsidRPr="000E6562">
        <w:t>СЧЕТЕСЛИ</w:t>
      </w:r>
      <w:r w:rsidRPr="000E6562">
        <w:t>" для создания этой таблицы?</w:t>
      </w:r>
    </w:p>
    <w:p w14:paraId="113598CC" w14:textId="2882AE8F" w:rsidR="001D2CC8" w:rsidRPr="000E6562" w:rsidRDefault="000A617A" w:rsidP="001D2CC8">
      <w:r w:rsidRPr="000E6562">
        <w:t>Время выполнения – 30 мин.</w:t>
      </w:r>
    </w:p>
    <w:p w14:paraId="503387A0" w14:textId="2F7F52ED" w:rsidR="001D2CC8" w:rsidRPr="000E6562" w:rsidRDefault="00711E82" w:rsidP="001D2CC8">
      <w:r w:rsidRPr="000E6562">
        <w:t>Ожидаемый ответ:</w:t>
      </w:r>
    </w:p>
    <w:p w14:paraId="63E6E3D5" w14:textId="6F8E04CF" w:rsidR="001D2CC8" w:rsidRPr="000E6562" w:rsidRDefault="000A617A" w:rsidP="001D2CC8">
      <w:r w:rsidRPr="000E6562">
        <w:t xml:space="preserve">1) </w:t>
      </w:r>
      <w:r w:rsidR="001D2CC8" w:rsidRPr="000E6562">
        <w:t>Создание структуры таблицы:</w:t>
      </w:r>
    </w:p>
    <w:p w14:paraId="2BBF52FF" w14:textId="021EADF1" w:rsidR="001D2CC8" w:rsidRPr="000E6562" w:rsidRDefault="001D2CC8" w:rsidP="001D2CC8">
      <w:r w:rsidRPr="000E6562">
        <w:t>В Excel создайте таблицу с колонками для категорий доходов и расходов.</w:t>
      </w:r>
    </w:p>
    <w:p w14:paraId="65DFDAB3" w14:textId="55B94889" w:rsidR="001D2CC8" w:rsidRPr="000E6562" w:rsidRDefault="001D2CC8" w:rsidP="001D2CC8">
      <w:r w:rsidRPr="000E6562">
        <w:t>Добавьте строки для каждого месяца следующего года.</w:t>
      </w:r>
    </w:p>
    <w:p w14:paraId="57D5EB9A" w14:textId="3C90D432" w:rsidR="001D2CC8" w:rsidRPr="000E6562" w:rsidRDefault="002D0142" w:rsidP="001D2CC8">
      <w:r w:rsidRPr="000E6562">
        <w:t>2</w:t>
      </w:r>
      <w:r w:rsidR="0074131E" w:rsidRPr="000E6562">
        <w:t xml:space="preserve">) </w:t>
      </w:r>
      <w:r w:rsidR="001D2CC8" w:rsidRPr="000E6562">
        <w:t>Ввод данных:</w:t>
      </w:r>
    </w:p>
    <w:p w14:paraId="44BC6656" w14:textId="4622069E" w:rsidR="001D2CC8" w:rsidRPr="000E6562" w:rsidRDefault="001D2CC8" w:rsidP="001D2CC8">
      <w:r w:rsidRPr="000E6562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0E6562" w:rsidRDefault="0074131E" w:rsidP="001D2CC8">
      <w:r w:rsidRPr="000E6562">
        <w:t xml:space="preserve">3) </w:t>
      </w:r>
      <w:r w:rsidR="001D2CC8" w:rsidRPr="000E6562">
        <w:t>Подсчет общих доходов и расходов:</w:t>
      </w:r>
    </w:p>
    <w:p w14:paraId="6D1F4867" w14:textId="67C0E1B0" w:rsidR="001D2CC8" w:rsidRPr="000E6562" w:rsidRDefault="001D2CC8" w:rsidP="001D2CC8">
      <w:r w:rsidRPr="000E6562">
        <w:t>Используйте функцию СУММ для подсчета общих доходов и расходов за каждый месяц.</w:t>
      </w:r>
    </w:p>
    <w:p w14:paraId="642998AB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2AD2BEB3" w14:textId="3F65B22B" w:rsidR="001D2CC8" w:rsidRPr="000E6562" w:rsidRDefault="0074131E" w:rsidP="001D2CC8">
      <w:r w:rsidRPr="000E6562">
        <w:t xml:space="preserve">4) </w:t>
      </w:r>
      <w:r w:rsidR="001D2CC8" w:rsidRPr="000E6562">
        <w:t>Прогнозирование по категориям:</w:t>
      </w:r>
    </w:p>
    <w:p w14:paraId="71EAA60D" w14:textId="725C49FF" w:rsidR="001D2CC8" w:rsidRPr="000E6562" w:rsidRDefault="001D2CC8" w:rsidP="001D2CC8">
      <w:r w:rsidRPr="000E6562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продаж свыше 500 единиц.</w:t>
      </w:r>
    </w:p>
    <w:p w14:paraId="2DC227F4" w14:textId="0121C65F" w:rsidR="001D2CC8" w:rsidRPr="000E6562" w:rsidRDefault="00886D46" w:rsidP="001D2CC8">
      <w:r w:rsidRPr="000E6562">
        <w:t xml:space="preserve">5) </w:t>
      </w:r>
      <w:r w:rsidR="001D2CC8" w:rsidRPr="000E6562">
        <w:t>Анализ данных:</w:t>
      </w:r>
    </w:p>
    <w:p w14:paraId="0C837723" w14:textId="4BBF99AA" w:rsidR="001D2CC8" w:rsidRPr="000E6562" w:rsidRDefault="001D2CC8" w:rsidP="001D2CC8">
      <w:r w:rsidRPr="000E6562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0E6562" w:rsidRDefault="00886D46" w:rsidP="001D2CC8">
      <w:r w:rsidRPr="000E6562">
        <w:t xml:space="preserve">6) </w:t>
      </w:r>
      <w:r w:rsidR="001D2CC8" w:rsidRPr="000E6562">
        <w:t>Рекомендации по улучшению:</w:t>
      </w:r>
    </w:p>
    <w:p w14:paraId="46E033BB" w14:textId="77777777" w:rsidR="001D2CC8" w:rsidRPr="000E6562" w:rsidRDefault="001D2CC8" w:rsidP="001D2CC8">
      <w:r w:rsidRPr="000E6562">
        <w:t>На основе анализа предложите рекомендации по оптимизации бюджета.</w:t>
      </w:r>
    </w:p>
    <w:p w14:paraId="20B063C5" w14:textId="29F037C3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72627BCF" w:rsidR="001D2CC8" w:rsidRPr="000E6562" w:rsidRDefault="00E26EED" w:rsidP="001D2CC8">
      <w:r>
        <w:t>Компетенции (индикаторы): УК-1, ОПК-2, ОПК-5</w:t>
      </w:r>
    </w:p>
    <w:p w14:paraId="41511CAC" w14:textId="77777777" w:rsidR="001D2CC8" w:rsidRPr="000E6562" w:rsidRDefault="001D2CC8" w:rsidP="001D2CC8"/>
    <w:p w14:paraId="7526404D" w14:textId="577DB45F" w:rsidR="006564BB" w:rsidRPr="000E6562" w:rsidRDefault="00193827" w:rsidP="001D2CC8">
      <w:r w:rsidRPr="000E6562">
        <w:lastRenderedPageBreak/>
        <w:t xml:space="preserve">3.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0E6562" w:rsidRDefault="00193827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0E6562" w:rsidRDefault="001D2CC8" w:rsidP="001D2CC8">
      <w:r w:rsidRPr="000E6562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0E6562" w:rsidRDefault="00193827" w:rsidP="00193827">
      <w:r w:rsidRPr="000E6562">
        <w:t>Время выполнения – 30 мин.</w:t>
      </w:r>
    </w:p>
    <w:p w14:paraId="2C8FD3A4" w14:textId="15F92364" w:rsidR="001D2CC8" w:rsidRPr="000E6562" w:rsidRDefault="00711E82" w:rsidP="001D2CC8">
      <w:r w:rsidRPr="000E6562">
        <w:t>Ожидаемый ответ:</w:t>
      </w:r>
    </w:p>
    <w:p w14:paraId="1BEDDD32" w14:textId="68C9CC54" w:rsidR="001D2CC8" w:rsidRPr="000E6562" w:rsidRDefault="00193827" w:rsidP="001D2CC8">
      <w:r w:rsidRPr="000E6562">
        <w:t xml:space="preserve">1) </w:t>
      </w:r>
      <w:r w:rsidR="001D2CC8" w:rsidRPr="000E6562">
        <w:t>Сбор данных:</w:t>
      </w:r>
    </w:p>
    <w:p w14:paraId="0F4B8BCD" w14:textId="77777777" w:rsidR="001D2CC8" w:rsidRPr="000E6562" w:rsidRDefault="001D2CC8" w:rsidP="001D2CC8">
      <w:r w:rsidRPr="000E6562">
        <w:t>Получите финансовую отчетность компании за последние два года.</w:t>
      </w:r>
    </w:p>
    <w:p w14:paraId="603EF9A2" w14:textId="114C142F" w:rsidR="001D2CC8" w:rsidRPr="000E6562" w:rsidRDefault="009F7396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6AFBA499" w14:textId="77777777" w:rsidR="001D2CC8" w:rsidRPr="000E6562" w:rsidRDefault="001D2CC8" w:rsidP="001D2CC8">
      <w:r w:rsidRPr="000E6562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0E6562" w:rsidRDefault="001D2CC8" w:rsidP="001D2CC8">
      <w:r w:rsidRPr="000E6562">
        <w:t>Добавьте столбцы для причин увеличения или снижения прибыли.</w:t>
      </w:r>
    </w:p>
    <w:p w14:paraId="6FAC1229" w14:textId="7388AFD6" w:rsidR="001D2CC8" w:rsidRPr="000E6562" w:rsidRDefault="009F7396" w:rsidP="001D2CC8">
      <w:r w:rsidRPr="000E6562">
        <w:t xml:space="preserve">3) </w:t>
      </w:r>
      <w:r w:rsidR="001D2CC8" w:rsidRPr="000E6562">
        <w:t>Подсчет общей прибыли:</w:t>
      </w:r>
    </w:p>
    <w:p w14:paraId="3741A847" w14:textId="77777777" w:rsidR="001D2CC8" w:rsidRPr="000E6562" w:rsidRDefault="001D2CC8" w:rsidP="001D2CC8">
      <w:r w:rsidRPr="000E6562">
        <w:t>Используйте функцию СУММ для подсчета общей прибыли за каждый квартал.</w:t>
      </w:r>
    </w:p>
    <w:p w14:paraId="6CE18F85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прибыли за первый квартал.</w:t>
      </w:r>
    </w:p>
    <w:p w14:paraId="244BD874" w14:textId="772D3A14" w:rsidR="001D2CC8" w:rsidRPr="000E6562" w:rsidRDefault="009F7396" w:rsidP="001D2CC8">
      <w:r w:rsidRPr="000E6562">
        <w:t xml:space="preserve">4) </w:t>
      </w:r>
      <w:r w:rsidR="001D2CC8" w:rsidRPr="000E6562">
        <w:t>Анализ причин успеха:</w:t>
      </w:r>
    </w:p>
    <w:p w14:paraId="0CBBACCA" w14:textId="77777777" w:rsidR="001D2CC8" w:rsidRPr="000E6562" w:rsidRDefault="001D2CC8" w:rsidP="001D2CC8">
      <w:r w:rsidRPr="000E6562">
        <w:t>Определите периоды, когда прибыль была максимальной.</w:t>
      </w:r>
    </w:p>
    <w:p w14:paraId="16E08246" w14:textId="77777777" w:rsidR="001D2CC8" w:rsidRPr="000E6562" w:rsidRDefault="001D2CC8" w:rsidP="001D2CC8">
      <w:r w:rsidRPr="000E6562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0E6562" w:rsidRDefault="009F7396" w:rsidP="001D2CC8">
      <w:r w:rsidRPr="000E6562">
        <w:t xml:space="preserve">5) </w:t>
      </w:r>
      <w:r w:rsidR="001D2CC8" w:rsidRPr="000E6562">
        <w:t>Визуализация данных:</w:t>
      </w:r>
    </w:p>
    <w:p w14:paraId="19B6C40A" w14:textId="77777777" w:rsidR="001D2CC8" w:rsidRPr="000E6562" w:rsidRDefault="001D2CC8" w:rsidP="001D2CC8">
      <w:r w:rsidRPr="000E6562">
        <w:t>Создайте диаграммы и графики для иллюстрации динамики прибыли.</w:t>
      </w:r>
    </w:p>
    <w:p w14:paraId="138B7832" w14:textId="77777777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688ED15B" w14:textId="3A7EC217" w:rsidR="001D2CC8" w:rsidRPr="000E6562" w:rsidRDefault="009F7396" w:rsidP="001D2CC8">
      <w:r w:rsidRPr="000E6562">
        <w:t xml:space="preserve">6) </w:t>
      </w:r>
      <w:r w:rsidR="001D2CC8" w:rsidRPr="000E6562">
        <w:t>Написание аналитического отчета в Microsoft Word:</w:t>
      </w:r>
    </w:p>
    <w:p w14:paraId="4A027CEE" w14:textId="77777777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5C7F8D60" w14:textId="77777777" w:rsidR="001D2CC8" w:rsidRPr="000E6562" w:rsidRDefault="001D2CC8" w:rsidP="001D2CC8">
      <w:r w:rsidRPr="000E6562">
        <w:t>Предложите рекомендации по поддержанию высокого уровня прибыли.</w:t>
      </w:r>
    </w:p>
    <w:p w14:paraId="7EBB92F3" w14:textId="7D0160FF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47875861" w:rsidR="001D2CC8" w:rsidRPr="000E6562" w:rsidRDefault="00E26EED" w:rsidP="001D2CC8">
      <w:r>
        <w:t>Компетенции (индикаторы): УК-1, ОПК-2, ОПК-5</w:t>
      </w:r>
    </w:p>
    <w:p w14:paraId="013E9099" w14:textId="77777777" w:rsidR="001D2CC8" w:rsidRPr="000E6562" w:rsidRDefault="001D2CC8" w:rsidP="001D2CC8"/>
    <w:p w14:paraId="50ED2B79" w14:textId="77777777" w:rsidR="006564BB" w:rsidRPr="000E6562" w:rsidRDefault="001D2CC8" w:rsidP="001D2CC8">
      <w:pPr>
        <w:rPr>
          <w:i/>
          <w:iCs/>
        </w:rPr>
      </w:pPr>
      <w:r w:rsidRPr="000E6562">
        <w:t>4</w:t>
      </w:r>
      <w:r w:rsidR="009F7396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0E6562" w:rsidRDefault="009F7396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0E6562" w:rsidRDefault="001D2CC8" w:rsidP="001D2CC8">
      <w:r w:rsidRPr="000E6562">
        <w:t xml:space="preserve">Ситуация: Вас назначили ответственным за разработку ежемесячного отчета о состоянии кредиторской задолженности компании. Этот отчет </w:t>
      </w:r>
      <w:r w:rsidRPr="000E6562">
        <w:lastRenderedPageBreak/>
        <w:t>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0E6562" w:rsidRDefault="009F7396" w:rsidP="001D2CC8">
      <w:r w:rsidRPr="000E6562">
        <w:t>Время выполнения – 30 мин.</w:t>
      </w:r>
    </w:p>
    <w:p w14:paraId="49F392C8" w14:textId="6201055C" w:rsidR="009F7396" w:rsidRPr="000E6562" w:rsidRDefault="00A57168" w:rsidP="001D2CC8">
      <w:r w:rsidRPr="000E6562">
        <w:t>Ожидаемый ответ:</w:t>
      </w:r>
    </w:p>
    <w:p w14:paraId="4220B7FE" w14:textId="3C529985" w:rsidR="001D2CC8" w:rsidRPr="000E6562" w:rsidRDefault="009F7396" w:rsidP="001D2CC8">
      <w:r w:rsidRPr="000E6562">
        <w:t xml:space="preserve">1) </w:t>
      </w:r>
      <w:r w:rsidR="001D2CC8" w:rsidRPr="000E6562">
        <w:t>Сбор данных:</w:t>
      </w:r>
    </w:p>
    <w:p w14:paraId="7C3F69E8" w14:textId="77777777" w:rsidR="001D2CC8" w:rsidRPr="000E6562" w:rsidRDefault="001D2CC8" w:rsidP="001D2CC8">
      <w:r w:rsidRPr="000E6562">
        <w:t>Получите данные о текущей кредиторской задолженности компании.</w:t>
      </w:r>
    </w:p>
    <w:p w14:paraId="27CED2EF" w14:textId="7F8CFA88" w:rsidR="001D2CC8" w:rsidRPr="000E6562" w:rsidRDefault="002E73CA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447ED2CC" w14:textId="77777777" w:rsidR="001D2CC8" w:rsidRPr="000E6562" w:rsidRDefault="001D2CC8" w:rsidP="001D2CC8">
      <w:r w:rsidRPr="000E6562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0E6562" w:rsidRDefault="001D2CC8" w:rsidP="001D2CC8">
      <w:r w:rsidRPr="000E6562">
        <w:t>Добавьте строки для дат поступления платежей и суммы погашенных обязательств.</w:t>
      </w:r>
    </w:p>
    <w:p w14:paraId="00A731C6" w14:textId="19E8E8C1" w:rsidR="001D2CC8" w:rsidRPr="000E6562" w:rsidRDefault="002E73CA" w:rsidP="001D2CC8">
      <w:r w:rsidRPr="000E6562">
        <w:t xml:space="preserve">3) </w:t>
      </w:r>
      <w:r w:rsidR="001D2CC8" w:rsidRPr="000E6562">
        <w:t>Подсчет общей суммы задолженности:</w:t>
      </w:r>
    </w:p>
    <w:p w14:paraId="292D3746" w14:textId="77777777" w:rsidR="001D2CC8" w:rsidRPr="000E6562" w:rsidRDefault="001D2CC8" w:rsidP="001D2CC8">
      <w:r w:rsidRPr="000E6562">
        <w:t>Используйте функцию СУММ для подсчета общей суммы задолженности.</w:t>
      </w:r>
    </w:p>
    <w:p w14:paraId="46AE30B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задолженности перед всеми контрагентами.</w:t>
      </w:r>
    </w:p>
    <w:p w14:paraId="238F382E" w14:textId="19354D12" w:rsidR="001D2CC8" w:rsidRPr="000E6562" w:rsidRDefault="002E73CA" w:rsidP="001D2CC8">
      <w:r w:rsidRPr="000E6562">
        <w:t xml:space="preserve">4) </w:t>
      </w:r>
      <w:r w:rsidR="001D2CC8" w:rsidRPr="000E6562">
        <w:t>Отслеживание платежей:</w:t>
      </w:r>
    </w:p>
    <w:p w14:paraId="486B0325" w14:textId="77777777" w:rsidR="001D2CC8" w:rsidRPr="000E6562" w:rsidRDefault="001D2CC8" w:rsidP="001D2CC8">
      <w:r w:rsidRPr="000E6562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выплат свыше 500 единиц.</w:t>
      </w:r>
    </w:p>
    <w:p w14:paraId="448538E6" w14:textId="66359C1A" w:rsidR="001D2CC8" w:rsidRPr="000E6562" w:rsidRDefault="002E73CA" w:rsidP="001D2CC8">
      <w:r w:rsidRPr="000E6562">
        <w:t xml:space="preserve">5) </w:t>
      </w:r>
      <w:r w:rsidR="001D2CC8" w:rsidRPr="000E6562">
        <w:t>Анализ данных:</w:t>
      </w:r>
    </w:p>
    <w:p w14:paraId="45E4AFD6" w14:textId="77777777" w:rsidR="001D2CC8" w:rsidRPr="000E6562" w:rsidRDefault="001D2CC8" w:rsidP="001D2CC8">
      <w:r w:rsidRPr="000E6562">
        <w:t>Проанализируйте данные и определите крупные долги и просроченные платежи.</w:t>
      </w:r>
    </w:p>
    <w:p w14:paraId="713A8E3D" w14:textId="7A41868B" w:rsidR="001D2CC8" w:rsidRPr="000E6562" w:rsidRDefault="002E73CA" w:rsidP="001D2CC8">
      <w:r w:rsidRPr="000E6562">
        <w:t xml:space="preserve">6) </w:t>
      </w:r>
      <w:r w:rsidR="001D2CC8" w:rsidRPr="000E6562">
        <w:t>Написание отчета в Microsoft Word:</w:t>
      </w:r>
    </w:p>
    <w:p w14:paraId="6E6FB0C5" w14:textId="77777777" w:rsidR="001D2CC8" w:rsidRPr="000E6562" w:rsidRDefault="001D2CC8" w:rsidP="001D2CC8">
      <w:r w:rsidRPr="000E6562">
        <w:t>Опишите текущее состояние кредиторской задолженности.</w:t>
      </w:r>
    </w:p>
    <w:p w14:paraId="4DDD6416" w14:textId="77777777" w:rsidR="001D2CC8" w:rsidRPr="000E6562" w:rsidRDefault="001D2CC8" w:rsidP="001D2CC8">
      <w:r w:rsidRPr="000E6562">
        <w:t>Предложите меры по снижению рисков и улучшению управления задолженностью.</w:t>
      </w:r>
    </w:p>
    <w:p w14:paraId="51F6AE0D" w14:textId="7F800F39" w:rsidR="00A57168" w:rsidRPr="000E6562" w:rsidRDefault="00A57168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40449335" w:rsidR="001D2CC8" w:rsidRPr="000E6562" w:rsidRDefault="00E26EED" w:rsidP="001D2CC8">
      <w:r>
        <w:t>Компетенции (индикаторы): УК-1, ОПК-2, ОПК-5</w:t>
      </w:r>
    </w:p>
    <w:p w14:paraId="1C7477F2" w14:textId="77777777" w:rsidR="001D2CC8" w:rsidRPr="000E6562" w:rsidRDefault="001D2CC8" w:rsidP="001D2CC8"/>
    <w:p w14:paraId="2AB3273E" w14:textId="77777777" w:rsidR="005B3F82" w:rsidRPr="000E6562" w:rsidRDefault="002E73CA" w:rsidP="00E375E9">
      <w:pPr>
        <w:rPr>
          <w:i/>
          <w:iCs/>
        </w:rPr>
      </w:pPr>
      <w:r w:rsidRPr="000E6562">
        <w:t xml:space="preserve">5.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0E6562" w:rsidRDefault="002E73C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0E6562" w:rsidRDefault="00E375E9" w:rsidP="00E375E9">
      <w:r w:rsidRPr="000E6562"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0E6562" w:rsidRDefault="002E73CA" w:rsidP="00E375E9">
      <w:r w:rsidRPr="000E6562">
        <w:t>Время выполнения – 30 мин.</w:t>
      </w:r>
    </w:p>
    <w:p w14:paraId="2A6E9738" w14:textId="63F1B16F" w:rsidR="002E73CA" w:rsidRPr="000E6562" w:rsidRDefault="007F5B22" w:rsidP="00E375E9">
      <w:r w:rsidRPr="000E6562">
        <w:lastRenderedPageBreak/>
        <w:t>Ожидаемый резуль</w:t>
      </w:r>
      <w:r w:rsidR="00E7168D" w:rsidRPr="000E6562">
        <w:t>т</w:t>
      </w:r>
      <w:r w:rsidRPr="000E6562">
        <w:t>ат:</w:t>
      </w:r>
    </w:p>
    <w:p w14:paraId="11A2D980" w14:textId="2BB646C1" w:rsidR="00E375E9" w:rsidRPr="000E6562" w:rsidRDefault="002E73CA" w:rsidP="00E375E9">
      <w:r w:rsidRPr="000E6562">
        <w:t xml:space="preserve">1) </w:t>
      </w:r>
      <w:r w:rsidR="00E375E9" w:rsidRPr="000E6562">
        <w:t>Сбор данных:</w:t>
      </w:r>
    </w:p>
    <w:p w14:paraId="2F7EB089" w14:textId="77777777" w:rsidR="00E375E9" w:rsidRPr="000E6562" w:rsidRDefault="00E375E9" w:rsidP="00E375E9">
      <w:r w:rsidRPr="000E6562">
        <w:t>Получите информацию о функциональных возможностях нового ПО.</w:t>
      </w:r>
    </w:p>
    <w:p w14:paraId="2A47319E" w14:textId="77777777" w:rsidR="00E375E9" w:rsidRPr="000E6562" w:rsidRDefault="00E375E9" w:rsidP="00E375E9">
      <w:r w:rsidRPr="000E6562">
        <w:t>Проведите интервью с сотрудниками, которые уже используют данное ПО.</w:t>
      </w:r>
    </w:p>
    <w:p w14:paraId="08473692" w14:textId="3A4BE5A7" w:rsidR="00E375E9" w:rsidRPr="000E6562" w:rsidRDefault="002E73C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2F052D0C" w14:textId="77777777" w:rsidR="00E375E9" w:rsidRPr="000E6562" w:rsidRDefault="00E375E9" w:rsidP="00E375E9">
      <w:r w:rsidRPr="000E6562">
        <w:t xml:space="preserve">Создайте таблицу с оценкой ключевых функций ПО </w:t>
      </w:r>
      <w:proofErr w:type="spellStart"/>
      <w:r w:rsidRPr="000E6562">
        <w:t>по</w:t>
      </w:r>
      <w:proofErr w:type="spellEnd"/>
      <w:r w:rsidRPr="000E6562">
        <w:t xml:space="preserve"> шкале от 1 до 5.</w:t>
      </w:r>
    </w:p>
    <w:p w14:paraId="749DED10" w14:textId="77777777" w:rsidR="00E375E9" w:rsidRPr="000E6562" w:rsidRDefault="00E375E9" w:rsidP="00E375E9">
      <w:r w:rsidRPr="000E6562">
        <w:t>Добавьте столбцы для комментариев и предложений по улучшению.</w:t>
      </w:r>
    </w:p>
    <w:p w14:paraId="699C787E" w14:textId="203B4A9D" w:rsidR="00E375E9" w:rsidRPr="000E6562" w:rsidRDefault="009638D0" w:rsidP="00E375E9">
      <w:r w:rsidRPr="000E6562">
        <w:t xml:space="preserve">3) </w:t>
      </w:r>
      <w:r w:rsidR="00E375E9" w:rsidRPr="000E6562">
        <w:t>Подсчет общей оценки:</w:t>
      </w:r>
    </w:p>
    <w:p w14:paraId="32C77961" w14:textId="77777777" w:rsidR="00E375E9" w:rsidRPr="000E6562" w:rsidRDefault="00E375E9" w:rsidP="00E375E9">
      <w:r w:rsidRPr="000E6562">
        <w:t>Используйте функцию СРЗНАЧ для расчета средней оценки ПО.</w:t>
      </w:r>
    </w:p>
    <w:p w14:paraId="29883E8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функционала.</w:t>
      </w:r>
    </w:p>
    <w:p w14:paraId="6AD39509" w14:textId="547F6ECD" w:rsidR="00E375E9" w:rsidRPr="000E6562" w:rsidRDefault="009638D0" w:rsidP="00E375E9">
      <w:r w:rsidRPr="000E6562">
        <w:t xml:space="preserve">4) </w:t>
      </w:r>
      <w:r w:rsidR="00E375E9" w:rsidRPr="000E6562">
        <w:t>Визуализация данных:</w:t>
      </w:r>
    </w:p>
    <w:p w14:paraId="52096BDC" w14:textId="77777777" w:rsidR="00E375E9" w:rsidRPr="000E6562" w:rsidRDefault="00E375E9" w:rsidP="00E375E9">
      <w:r w:rsidRPr="000E6562">
        <w:t>Создайте диаграммы и графики для иллюстрации преимуществ и недостатков ПО.</w:t>
      </w:r>
    </w:p>
    <w:p w14:paraId="4E7BBED9" w14:textId="77777777" w:rsidR="00E375E9" w:rsidRPr="000E6562" w:rsidRDefault="00E375E9" w:rsidP="00E375E9">
      <w:r w:rsidRPr="000E6562">
        <w:t>Используйте функции для построения диаграмм (ВСТАВКА -&gt; Диаграмма).</w:t>
      </w:r>
    </w:p>
    <w:p w14:paraId="7C556232" w14:textId="7976DEF6" w:rsidR="00E375E9" w:rsidRPr="000E6562" w:rsidRDefault="009638D0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72A5106C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4173ED9B" w14:textId="77777777" w:rsidR="00E375E9" w:rsidRPr="000E6562" w:rsidRDefault="00E375E9" w:rsidP="00E375E9">
      <w:r w:rsidRPr="000E6562">
        <w:t>Предложите рекомендации по внедрению ПО, основываясь на собранных данных.</w:t>
      </w:r>
    </w:p>
    <w:p w14:paraId="4EFAE6E6" w14:textId="5CD6AFE3" w:rsidR="00E7168D" w:rsidRPr="000E6562" w:rsidRDefault="00E7168D" w:rsidP="00E375E9">
      <w:r w:rsidRPr="000E6562">
        <w:t xml:space="preserve">Критерии оценивания: наличие в ответе </w:t>
      </w:r>
      <w:r w:rsidR="003F0E79" w:rsidRPr="000E6562">
        <w:t>хотя бы трех из пяти перечисленных шагов, описание операции сбора, анализа и визуализации данных.</w:t>
      </w:r>
    </w:p>
    <w:p w14:paraId="176F1C37" w14:textId="4B15F4C7" w:rsidR="00E375E9" w:rsidRPr="000E6562" w:rsidRDefault="00E26EED" w:rsidP="00E375E9">
      <w:r>
        <w:t>Компетенции (индикаторы): УК-1, ОПК-2, ОПК-5</w:t>
      </w:r>
    </w:p>
    <w:p w14:paraId="1C9A39B5" w14:textId="77777777" w:rsidR="00E375E9" w:rsidRPr="000E6562" w:rsidRDefault="00E375E9" w:rsidP="00E375E9"/>
    <w:p w14:paraId="72BE9648" w14:textId="77777777" w:rsidR="005B3F82" w:rsidRPr="000E6562" w:rsidRDefault="002901F7" w:rsidP="00E375E9">
      <w:pPr>
        <w:rPr>
          <w:i/>
          <w:iCs/>
        </w:rPr>
      </w:pPr>
      <w:r w:rsidRPr="000E6562">
        <w:t xml:space="preserve">6.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0E6562" w:rsidRDefault="002901F7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0E6562" w:rsidRDefault="00E375E9" w:rsidP="00E375E9">
      <w:r w:rsidRPr="000E6562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0E6562" w:rsidRDefault="002901F7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0C2235FE" w14:textId="0D06E580" w:rsidR="002901F7" w:rsidRPr="000E6562" w:rsidRDefault="004D63E9" w:rsidP="00E375E9">
      <w:r w:rsidRPr="000E6562">
        <w:t>Ожидаемый результат:</w:t>
      </w:r>
    </w:p>
    <w:p w14:paraId="5EC9AE0C" w14:textId="493F6DF3" w:rsidR="00E375E9" w:rsidRPr="000E6562" w:rsidRDefault="002901F7" w:rsidP="00E375E9">
      <w:r w:rsidRPr="000E6562">
        <w:t xml:space="preserve">1) </w:t>
      </w:r>
      <w:r w:rsidR="00E375E9" w:rsidRPr="000E6562">
        <w:t>Сбор данных:</w:t>
      </w:r>
    </w:p>
    <w:p w14:paraId="7A26F2E6" w14:textId="77777777" w:rsidR="00E375E9" w:rsidRPr="000E6562" w:rsidRDefault="00E375E9" w:rsidP="00E375E9">
      <w:r w:rsidRPr="000E6562">
        <w:t>Получите данные о текущих доходах и расходах компании.</w:t>
      </w:r>
    </w:p>
    <w:p w14:paraId="43415B03" w14:textId="77777777" w:rsidR="00E375E9" w:rsidRPr="000E6562" w:rsidRDefault="00E375E9" w:rsidP="00E375E9">
      <w:r w:rsidRPr="000E6562">
        <w:t>Учтите вероятные изменения в доходах и расходах на следующий год.</w:t>
      </w:r>
    </w:p>
    <w:p w14:paraId="3D4D6CDD" w14:textId="1461ECF0" w:rsidR="00E375E9" w:rsidRPr="000E6562" w:rsidRDefault="002901F7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E562DE7" w14:textId="77777777" w:rsidR="00E375E9" w:rsidRPr="000E6562" w:rsidRDefault="00E375E9" w:rsidP="00E375E9">
      <w:r w:rsidRPr="000E6562">
        <w:t>Введите данные о предполагаемых доходах и расходах в таблицу.</w:t>
      </w:r>
    </w:p>
    <w:p w14:paraId="2B2BEC08" w14:textId="77777777" w:rsidR="00E375E9" w:rsidRPr="000E6562" w:rsidRDefault="00E375E9" w:rsidP="00E375E9">
      <w:r w:rsidRPr="000E6562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0E6562" w:rsidRDefault="002901F7" w:rsidP="00E375E9">
      <w:r w:rsidRPr="000E6562">
        <w:lastRenderedPageBreak/>
        <w:t xml:space="preserve">3) </w:t>
      </w:r>
      <w:r w:rsidR="00E375E9" w:rsidRPr="000E6562">
        <w:t>Подсчет общих доходов и расходов:</w:t>
      </w:r>
    </w:p>
    <w:p w14:paraId="6B373F65" w14:textId="77777777" w:rsidR="00E375E9" w:rsidRPr="000E6562" w:rsidRDefault="00E375E9" w:rsidP="00E375E9">
      <w:r w:rsidRPr="000E6562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160A0566" w14:textId="77777777" w:rsidR="00E375E9" w:rsidRPr="000E6562" w:rsidRDefault="00E375E9" w:rsidP="00E375E9">
      <w:r w:rsidRPr="000E6562">
        <w:t>Анализ сценариев:</w:t>
      </w:r>
    </w:p>
    <w:p w14:paraId="197DD28E" w14:textId="77777777" w:rsidR="00E375E9" w:rsidRPr="000E6562" w:rsidRDefault="00E375E9" w:rsidP="00E375E9">
      <w:r w:rsidRPr="000E6562">
        <w:t>Используйте функции ЕСЛИ и ВПР для оценки вероятностей различных сценариев.</w:t>
      </w:r>
    </w:p>
    <w:p w14:paraId="0B03436B" w14:textId="77777777" w:rsidR="00E375E9" w:rsidRPr="000E6562" w:rsidRDefault="00E375E9" w:rsidP="00E375E9"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вероятностного дохода.</w:t>
      </w:r>
    </w:p>
    <w:p w14:paraId="173E0B55" w14:textId="77777777" w:rsidR="00E375E9" w:rsidRPr="000E6562" w:rsidRDefault="00E375E9" w:rsidP="00E375E9">
      <w:r w:rsidRPr="000E6562">
        <w:t>Написание аналитической части отчета в Microsoft Word:</w:t>
      </w:r>
    </w:p>
    <w:p w14:paraId="42457CD8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7ED33073" w14:textId="77777777" w:rsidR="00E375E9" w:rsidRPr="000E6562" w:rsidRDefault="00E375E9" w:rsidP="00E375E9">
      <w:r w:rsidRPr="000E6562">
        <w:t>Предложите рекомендации по управлению денежными потоками на основе прогноза.</w:t>
      </w:r>
    </w:p>
    <w:p w14:paraId="5C94039B" w14:textId="0878C11D" w:rsidR="004D63E9" w:rsidRPr="000E6562" w:rsidRDefault="004D63E9" w:rsidP="00E375E9">
      <w:r w:rsidRPr="000E6562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06440577" w:rsidR="00E375E9" w:rsidRPr="000E6562" w:rsidRDefault="00E26EED" w:rsidP="00E375E9">
      <w:r>
        <w:t>Компетенции (индикаторы): УК-1, ОПК-2, ОПК-5</w:t>
      </w:r>
    </w:p>
    <w:p w14:paraId="3E30E4F3" w14:textId="77777777" w:rsidR="00E375E9" w:rsidRPr="000E6562" w:rsidRDefault="00E375E9" w:rsidP="00E375E9"/>
    <w:p w14:paraId="33CC5DD4" w14:textId="77777777" w:rsidR="005B3F82" w:rsidRPr="000E6562" w:rsidRDefault="005A3D5D" w:rsidP="00E375E9">
      <w:pPr>
        <w:rPr>
          <w:i/>
          <w:iCs/>
        </w:rPr>
      </w:pPr>
      <w:r w:rsidRPr="000E6562">
        <w:t xml:space="preserve">7.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0E6562" w:rsidRDefault="005A3D5D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0E6562" w:rsidRDefault="00E375E9" w:rsidP="00E375E9">
      <w:r w:rsidRPr="000E6562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0E6562" w:rsidRDefault="005A3D5D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4528B245" w14:textId="560439D8" w:rsidR="00E375E9" w:rsidRPr="000E6562" w:rsidRDefault="00CA5B07" w:rsidP="00E375E9">
      <w:r w:rsidRPr="000E6562">
        <w:t>Ожидаемый результат:</w:t>
      </w:r>
    </w:p>
    <w:p w14:paraId="454BD536" w14:textId="31764451" w:rsidR="00E375E9" w:rsidRPr="000E6562" w:rsidRDefault="005A3D5D" w:rsidP="00E375E9">
      <w:r w:rsidRPr="000E6562">
        <w:t xml:space="preserve">1) </w:t>
      </w:r>
      <w:r w:rsidR="00E375E9" w:rsidRPr="000E6562">
        <w:t>Сбор данных:</w:t>
      </w:r>
    </w:p>
    <w:p w14:paraId="093F51C9" w14:textId="77777777" w:rsidR="00E375E9" w:rsidRPr="000E6562" w:rsidRDefault="00E375E9" w:rsidP="00E375E9">
      <w:r w:rsidRPr="000E6562">
        <w:t>Проведите исследование рынка, включая анализ конкурентов и потребителей.</w:t>
      </w:r>
    </w:p>
    <w:p w14:paraId="5D314557" w14:textId="77777777" w:rsidR="00E375E9" w:rsidRPr="000E6562" w:rsidRDefault="00E375E9" w:rsidP="00E375E9">
      <w:r w:rsidRPr="000E6562">
        <w:t>Получите данные о потенциале роста рынка и барьерах входа.</w:t>
      </w:r>
    </w:p>
    <w:p w14:paraId="463DF2B9" w14:textId="0F854487" w:rsidR="00E375E9" w:rsidRPr="000E6562" w:rsidRDefault="0098715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1956E0F" w14:textId="77777777" w:rsidR="00E375E9" w:rsidRPr="000E6562" w:rsidRDefault="00E375E9" w:rsidP="00E375E9">
      <w:r w:rsidRPr="000E6562">
        <w:t>Создайте таблицу с информацией о конкурентах, их долях рынка и стратегиях.</w:t>
      </w:r>
    </w:p>
    <w:p w14:paraId="6CAC20E5" w14:textId="77777777" w:rsidR="00E375E9" w:rsidRPr="000E6562" w:rsidRDefault="00E375E9" w:rsidP="00E375E9">
      <w:r w:rsidRPr="000E6562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0E6562" w:rsidRDefault="0098715A" w:rsidP="00E375E9">
      <w:r w:rsidRPr="000E6562">
        <w:t xml:space="preserve">3) </w:t>
      </w:r>
      <w:r w:rsidR="00E375E9" w:rsidRPr="000E6562">
        <w:t>Подсчет доли рынка:</w:t>
      </w:r>
    </w:p>
    <w:p w14:paraId="450F645B" w14:textId="77777777" w:rsidR="00E375E9" w:rsidRPr="000E6562" w:rsidRDefault="00E375E9" w:rsidP="00E375E9">
      <w:r w:rsidRPr="000E6562">
        <w:t>Используйте функцию СУММ для подсчета общей доли рынка конкурентов.</w:t>
      </w:r>
    </w:p>
    <w:p w14:paraId="7A89D790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доли рынка всех конкурентов.</w:t>
      </w:r>
    </w:p>
    <w:p w14:paraId="151FADB8" w14:textId="7A3D073C" w:rsidR="00E375E9" w:rsidRPr="000E6562" w:rsidRDefault="0098715A" w:rsidP="00E375E9">
      <w:r w:rsidRPr="000E6562">
        <w:t xml:space="preserve">4) </w:t>
      </w:r>
      <w:r w:rsidR="00E375E9" w:rsidRPr="000E6562">
        <w:t>Анализ потребительских предпочтений:</w:t>
      </w:r>
    </w:p>
    <w:p w14:paraId="7B582FCD" w14:textId="77777777" w:rsidR="00E375E9" w:rsidRPr="000E6562" w:rsidRDefault="00E375E9" w:rsidP="00E375E9">
      <w:r w:rsidRPr="000E6562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0E6562" w:rsidRDefault="00E375E9" w:rsidP="00E375E9">
      <w:r w:rsidRPr="000E6562">
        <w:lastRenderedPageBreak/>
        <w:t>Пример формулы: =</w:t>
      </w:r>
      <w:proofErr w:type="gramStart"/>
      <w:r w:rsidRPr="000E6562">
        <w:t>СЧЁТЕСЛИ(</w:t>
      </w:r>
      <w:proofErr w:type="gramEnd"/>
      <w:r w:rsidRPr="000E6562"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0E6562" w:rsidRDefault="0098715A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58E948E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19E5D325" w14:textId="77777777" w:rsidR="00E375E9" w:rsidRPr="000E6562" w:rsidRDefault="00E375E9" w:rsidP="00E375E9">
      <w:r w:rsidRPr="000E6562">
        <w:t>Предложите рекомендации по выходу на новый рынок, учитывая результаты анализа.</w:t>
      </w:r>
    </w:p>
    <w:p w14:paraId="62B3F968" w14:textId="2D740331" w:rsidR="00CA5B07" w:rsidRPr="000E6562" w:rsidRDefault="00CA5B07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5B012C81" w:rsidR="00E375E9" w:rsidRPr="000E6562" w:rsidRDefault="00E26EED" w:rsidP="00E375E9">
      <w:r>
        <w:t>Компетенции (индикаторы): УК-1, ОПК-2, ОПК-5</w:t>
      </w:r>
    </w:p>
    <w:p w14:paraId="17ED3B23" w14:textId="77777777" w:rsidR="00E375E9" w:rsidRPr="000E6562" w:rsidRDefault="00E375E9" w:rsidP="00E375E9"/>
    <w:p w14:paraId="1C8A62BC" w14:textId="77777777" w:rsidR="005B3F82" w:rsidRPr="000E6562" w:rsidRDefault="00E375E9" w:rsidP="00E375E9">
      <w:pPr>
        <w:rPr>
          <w:i/>
          <w:iCs/>
        </w:rPr>
      </w:pPr>
      <w:r w:rsidRPr="000E6562">
        <w:t>8</w:t>
      </w:r>
      <w:r w:rsidR="0098715A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0E6562" w:rsidRDefault="0098715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0E6562" w:rsidRDefault="00E375E9" w:rsidP="00E375E9">
      <w:r w:rsidRPr="000E6562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0E6562" w:rsidRDefault="003E003F" w:rsidP="003E003F">
      <w:r w:rsidRPr="000E6562">
        <w:t>Время выполнения – 30 мин.</w:t>
      </w:r>
    </w:p>
    <w:p w14:paraId="3B88F135" w14:textId="3230F514" w:rsidR="00E375E9" w:rsidRPr="000E6562" w:rsidRDefault="00CA5B07" w:rsidP="00E375E9">
      <w:r w:rsidRPr="000E6562">
        <w:t>Ожидаемый результат:</w:t>
      </w:r>
    </w:p>
    <w:p w14:paraId="0F9A4969" w14:textId="1362FD55" w:rsidR="00E375E9" w:rsidRPr="000E6562" w:rsidRDefault="003E003F" w:rsidP="00E375E9">
      <w:r w:rsidRPr="000E6562">
        <w:t xml:space="preserve">1) </w:t>
      </w:r>
      <w:r w:rsidR="00E375E9" w:rsidRPr="000E6562">
        <w:t>Сбор данных:</w:t>
      </w:r>
    </w:p>
    <w:p w14:paraId="2CFEFBBD" w14:textId="77777777" w:rsidR="00E375E9" w:rsidRPr="000E6562" w:rsidRDefault="00E375E9" w:rsidP="00E375E9">
      <w:r w:rsidRPr="000E6562">
        <w:t>Получите бухгалтерскую отчетность компании за последний год.</w:t>
      </w:r>
    </w:p>
    <w:p w14:paraId="4D0C5D26" w14:textId="56291747" w:rsidR="00E375E9" w:rsidRPr="000E6562" w:rsidRDefault="003E003F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6E5E4C53" w14:textId="77777777" w:rsidR="00E375E9" w:rsidRPr="000E6562" w:rsidRDefault="00E375E9" w:rsidP="00E375E9">
      <w:r w:rsidRPr="000E6562">
        <w:t>Введите данные из бухгалтерской отчетности в таблицу.</w:t>
      </w:r>
    </w:p>
    <w:p w14:paraId="32A2FDF8" w14:textId="77777777" w:rsidR="00E375E9" w:rsidRPr="000E6562" w:rsidRDefault="00E375E9" w:rsidP="00E375E9">
      <w:r w:rsidRPr="000E6562">
        <w:t>Добавьте столбцы для проверки соответствия стандартам и обнаружения ошибок.</w:t>
      </w:r>
    </w:p>
    <w:p w14:paraId="31F5E9A3" w14:textId="5B8A9556" w:rsidR="00E375E9" w:rsidRPr="000E6562" w:rsidRDefault="003E003F" w:rsidP="00E375E9">
      <w:r w:rsidRPr="000E6562">
        <w:t xml:space="preserve">3) </w:t>
      </w:r>
      <w:r w:rsidR="00E375E9" w:rsidRPr="000E6562">
        <w:t>Подсчет отклонений:</w:t>
      </w:r>
    </w:p>
    <w:p w14:paraId="4210E430" w14:textId="77777777" w:rsidR="00E375E9" w:rsidRPr="000E6562" w:rsidRDefault="00E375E9" w:rsidP="00E375E9">
      <w:r w:rsidRPr="000E6562">
        <w:t>Используйте функции СРЗНАЧ, СТАНДОТКЛОН для выявления отклонений от нормы.</w:t>
      </w:r>
    </w:p>
    <w:p w14:paraId="1D0ED45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СТАНДОТКЛОН(</w:t>
      </w:r>
      <w:proofErr w:type="gramEnd"/>
      <w:r w:rsidRPr="000E6562">
        <w:t>B2:B10) для расчета стандартного отклонения.</w:t>
      </w:r>
    </w:p>
    <w:p w14:paraId="5CF4CB58" w14:textId="2963F1CC" w:rsidR="00E375E9" w:rsidRPr="000E6562" w:rsidRDefault="003E003F" w:rsidP="00E375E9">
      <w:r w:rsidRPr="000E6562">
        <w:t xml:space="preserve">4) </w:t>
      </w:r>
      <w:r w:rsidR="00E375E9" w:rsidRPr="000E6562">
        <w:t>Анализ ошибок:</w:t>
      </w:r>
    </w:p>
    <w:p w14:paraId="3629E296" w14:textId="77777777" w:rsidR="00E375E9" w:rsidRPr="000E6562" w:rsidRDefault="00E375E9" w:rsidP="00E375E9">
      <w:r w:rsidRPr="000E6562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ВПР(</w:t>
      </w:r>
      <w:proofErr w:type="gramEnd"/>
      <w:r w:rsidRPr="000E6562">
        <w:t>A2;"нормативные акты";2;0) для проверки соответствия нормативам.</w:t>
      </w:r>
    </w:p>
    <w:p w14:paraId="41F354CA" w14:textId="178FAD27" w:rsidR="00E375E9" w:rsidRPr="000E6562" w:rsidRDefault="003E003F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2F08A579" w14:textId="77777777" w:rsidR="00E375E9" w:rsidRPr="000E6562" w:rsidRDefault="00E375E9" w:rsidP="00E375E9">
      <w:r w:rsidRPr="000E6562">
        <w:t>Опишите основные ошибки и несоответствия, выявленные в ходе аудита.</w:t>
      </w:r>
    </w:p>
    <w:p w14:paraId="79C0CF7F" w14:textId="77777777" w:rsidR="00E375E9" w:rsidRPr="000E6562" w:rsidRDefault="00E375E9" w:rsidP="00E375E9">
      <w:r w:rsidRPr="000E6562">
        <w:t>Предложите корректирующие действия для устранения найденных проблем.</w:t>
      </w:r>
    </w:p>
    <w:p w14:paraId="144B19A7" w14:textId="2023DEE2" w:rsidR="00044BDB" w:rsidRPr="000E6562" w:rsidRDefault="00044BDB" w:rsidP="00E375E9">
      <w:r w:rsidRPr="000E6562">
        <w:lastRenderedPageBreak/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624D8A79" w:rsidR="00E375E9" w:rsidRPr="000E6562" w:rsidRDefault="00E26EED" w:rsidP="00E375E9">
      <w:r>
        <w:t>Компетенции (индикаторы): УК-1, ОПК-2, ОПК-5</w:t>
      </w:r>
    </w:p>
    <w:p w14:paraId="17C959E0" w14:textId="77777777" w:rsidR="00E375E9" w:rsidRPr="000E6562" w:rsidRDefault="00E375E9" w:rsidP="00E375E9"/>
    <w:p w14:paraId="374245D4" w14:textId="77777777" w:rsidR="005B3F82" w:rsidRPr="000E6562" w:rsidRDefault="00E375E9" w:rsidP="00E375E9">
      <w:pPr>
        <w:rPr>
          <w:i/>
          <w:iCs/>
        </w:rPr>
      </w:pPr>
      <w:r w:rsidRPr="000E6562">
        <w:t>9</w:t>
      </w:r>
      <w:r w:rsidR="001E7B60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0E6562" w:rsidRDefault="001E7B60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0E6562" w:rsidRDefault="00E375E9" w:rsidP="00E375E9">
      <w:r w:rsidRPr="000E6562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0E6562" w:rsidRDefault="001E7B60" w:rsidP="001E7B60">
      <w:r w:rsidRPr="000E6562">
        <w:t>Время выполнения – 30 мин.</w:t>
      </w:r>
    </w:p>
    <w:p w14:paraId="73479358" w14:textId="2484D53C" w:rsidR="00E375E9" w:rsidRPr="000E6562" w:rsidRDefault="00DD26DE" w:rsidP="00E375E9">
      <w:r w:rsidRPr="000E6562">
        <w:t>Ожидаемый результат:</w:t>
      </w:r>
    </w:p>
    <w:p w14:paraId="1BEC8B7C" w14:textId="45088E7B" w:rsidR="00E375E9" w:rsidRPr="000E6562" w:rsidRDefault="001E7B60" w:rsidP="00E375E9">
      <w:r w:rsidRPr="000E6562">
        <w:t xml:space="preserve">1) </w:t>
      </w:r>
      <w:r w:rsidR="00E375E9" w:rsidRPr="000E6562">
        <w:t>Сбор данных:</w:t>
      </w:r>
    </w:p>
    <w:p w14:paraId="5CAFD8E8" w14:textId="77777777" w:rsidR="00E375E9" w:rsidRPr="000E6562" w:rsidRDefault="00E375E9" w:rsidP="00E375E9">
      <w:r w:rsidRPr="000E6562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0E6562" w:rsidRDefault="001E7B60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4CF019B8" w14:textId="77777777" w:rsidR="00E375E9" w:rsidRPr="000E6562" w:rsidRDefault="00E375E9" w:rsidP="00E375E9">
      <w:r w:rsidRPr="000E6562">
        <w:t>Создайте таблицу с расчетами затрат на модернизацию и ожидаемой экономии.</w:t>
      </w:r>
    </w:p>
    <w:p w14:paraId="32178043" w14:textId="77777777" w:rsidR="00E375E9" w:rsidRPr="000E6562" w:rsidRDefault="00E375E9" w:rsidP="00E375E9">
      <w:r w:rsidRPr="000E6562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0E6562" w:rsidRDefault="001E7B60" w:rsidP="00E375E9">
      <w:r w:rsidRPr="000E6562">
        <w:t xml:space="preserve">3) </w:t>
      </w:r>
      <w:r w:rsidR="00E375E9" w:rsidRPr="000E6562">
        <w:t>Подсчет экономической эффективности:</w:t>
      </w:r>
    </w:p>
    <w:p w14:paraId="025EB65C" w14:textId="25BE1EC1" w:rsidR="00E375E9" w:rsidRPr="000E6562" w:rsidRDefault="00E375E9" w:rsidP="00E375E9">
      <w:r w:rsidRPr="000E6562">
        <w:t xml:space="preserve">Используйте функции NPV </w:t>
      </w:r>
      <w:r w:rsidR="00A01DC0" w:rsidRPr="000E6562">
        <w:t xml:space="preserve">(ЧПС) </w:t>
      </w:r>
      <w:r w:rsidRPr="000E6562">
        <w:t>и IRR</w:t>
      </w:r>
      <w:r w:rsidR="003B28B5" w:rsidRPr="000E6562">
        <w:t xml:space="preserve"> (ВНД)</w:t>
      </w:r>
      <w:r w:rsidRPr="000E6562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0E6562" w:rsidRDefault="00E375E9" w:rsidP="00E375E9">
      <w:r w:rsidRPr="000E6562">
        <w:t>Пример формулы: =</w:t>
      </w:r>
      <w:r w:rsidR="003B28B5" w:rsidRPr="000E6562">
        <w:t>ЧПС</w:t>
      </w:r>
      <w:r w:rsidRPr="000E6562">
        <w:t>(B</w:t>
      </w:r>
      <w:proofErr w:type="gramStart"/>
      <w:r w:rsidRPr="000E6562">
        <w:t>2;C2:C10</w:t>
      </w:r>
      <w:proofErr w:type="gramEnd"/>
      <w:r w:rsidRPr="000E6562">
        <w:t>) для расчета чистой приведенной стоимости.</w:t>
      </w:r>
    </w:p>
    <w:p w14:paraId="72229B8F" w14:textId="0BBD0901" w:rsidR="00E375E9" w:rsidRPr="000E6562" w:rsidRDefault="003B28B5" w:rsidP="00E375E9">
      <w:r w:rsidRPr="000E6562">
        <w:t xml:space="preserve">4) </w:t>
      </w:r>
      <w:r w:rsidR="00E375E9" w:rsidRPr="000E6562">
        <w:t>Анализ результатов:</w:t>
      </w:r>
    </w:p>
    <w:p w14:paraId="34B6A7CA" w14:textId="77777777" w:rsidR="00E375E9" w:rsidRPr="000E6562" w:rsidRDefault="00E375E9" w:rsidP="00E375E9">
      <w:r w:rsidRPr="000E6562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0E6562" w:rsidRDefault="00E375E9" w:rsidP="00E375E9"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вероятностной экономии.</w:t>
      </w:r>
    </w:p>
    <w:p w14:paraId="33E5D736" w14:textId="2C6FF558" w:rsidR="00E375E9" w:rsidRPr="000E6562" w:rsidRDefault="003B28B5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37DFDA0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63778FC8" w14:textId="77777777" w:rsidR="00E375E9" w:rsidRPr="000E6562" w:rsidRDefault="00E375E9" w:rsidP="00E375E9">
      <w:r w:rsidRPr="000E6562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0E6562" w:rsidRDefault="00E406E9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7745F52B" w:rsidR="001D2CC8" w:rsidRPr="000E6562" w:rsidRDefault="00E26EED" w:rsidP="00E375E9">
      <w:r>
        <w:t>Компетенции (индикаторы): УК-1, ОПК-2, ОПК-5</w:t>
      </w:r>
    </w:p>
    <w:p w14:paraId="7EFDBCCE" w14:textId="77777777" w:rsidR="001D2CC8" w:rsidRPr="000E6562" w:rsidRDefault="001D2CC8" w:rsidP="001D2CC8"/>
    <w:p w14:paraId="56224A31" w14:textId="77777777" w:rsidR="005B3F82" w:rsidRPr="000E6562" w:rsidRDefault="000B0A3D" w:rsidP="00787FD2">
      <w:pPr>
        <w:rPr>
          <w:i/>
          <w:iCs/>
        </w:rPr>
      </w:pPr>
      <w:r w:rsidRPr="000E6562">
        <w:lastRenderedPageBreak/>
        <w:t xml:space="preserve">10.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0E6562" w:rsidRDefault="000B0A3D" w:rsidP="00787FD2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0E6562" w:rsidRDefault="00787FD2" w:rsidP="00787FD2">
      <w:r w:rsidRPr="000E6562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0E6562" w:rsidRDefault="000B0A3D" w:rsidP="000B0A3D">
      <w:r w:rsidRPr="000E6562">
        <w:t>Время выполнения – 30 мин.</w:t>
      </w:r>
    </w:p>
    <w:p w14:paraId="3BA60A5E" w14:textId="080E3816" w:rsidR="00787FD2" w:rsidRPr="000E6562" w:rsidRDefault="00791372" w:rsidP="00787FD2">
      <w:r w:rsidRPr="000E6562">
        <w:t>Ожидаемый результат:</w:t>
      </w:r>
    </w:p>
    <w:p w14:paraId="6BE89E20" w14:textId="3D485CEA" w:rsidR="00787FD2" w:rsidRPr="000E6562" w:rsidRDefault="000B0A3D" w:rsidP="00787FD2">
      <w:r w:rsidRPr="000E6562">
        <w:t xml:space="preserve">1) </w:t>
      </w:r>
      <w:r w:rsidR="00787FD2" w:rsidRPr="000E6562">
        <w:t>Сбор данных:</w:t>
      </w:r>
    </w:p>
    <w:p w14:paraId="560713A1" w14:textId="77777777" w:rsidR="00787FD2" w:rsidRPr="000E6562" w:rsidRDefault="00787FD2" w:rsidP="00787FD2">
      <w:r w:rsidRPr="000E6562">
        <w:t>Получите информацию о текущем состоянии ИТ-инфраструктуры компании.</w:t>
      </w:r>
    </w:p>
    <w:p w14:paraId="6888F7CE" w14:textId="77777777" w:rsidR="00787FD2" w:rsidRPr="000E6562" w:rsidRDefault="00787FD2" w:rsidP="00787FD2">
      <w:r w:rsidRPr="000E6562">
        <w:t>Создание таблицы в Microsoft Excel:</w:t>
      </w:r>
    </w:p>
    <w:p w14:paraId="69977E63" w14:textId="77777777" w:rsidR="00787FD2" w:rsidRPr="000E6562" w:rsidRDefault="00787FD2" w:rsidP="00787FD2">
      <w:r w:rsidRPr="000E6562">
        <w:t>Введите данные о компонентах ИТ-инфраструктуры в таблицу.</w:t>
      </w:r>
    </w:p>
    <w:p w14:paraId="73D89306" w14:textId="77777777" w:rsidR="00787FD2" w:rsidRPr="000E6562" w:rsidRDefault="00787FD2" w:rsidP="00787FD2">
      <w:r w:rsidRPr="000E6562">
        <w:t>Добавьте столбцы для оценки производительности и надежности компонентов.</w:t>
      </w:r>
    </w:p>
    <w:p w14:paraId="568D3F12" w14:textId="24EFCD61" w:rsidR="00787FD2" w:rsidRPr="000E6562" w:rsidRDefault="002D0142" w:rsidP="00787FD2">
      <w:r w:rsidRPr="000E6562">
        <w:t xml:space="preserve">2) </w:t>
      </w:r>
      <w:r w:rsidR="00787FD2" w:rsidRPr="000E6562">
        <w:t>Подсчет общей оценки:</w:t>
      </w:r>
    </w:p>
    <w:p w14:paraId="03B972FB" w14:textId="77777777" w:rsidR="00787FD2" w:rsidRPr="000E6562" w:rsidRDefault="00787FD2" w:rsidP="00787FD2">
      <w:r w:rsidRPr="000E6562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0E6562" w:rsidRDefault="00787FD2" w:rsidP="00787FD2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производительности.</w:t>
      </w:r>
    </w:p>
    <w:p w14:paraId="553A77C9" w14:textId="46C86F96" w:rsidR="00787FD2" w:rsidRPr="000E6562" w:rsidRDefault="000A0BA2" w:rsidP="00787FD2">
      <w:r w:rsidRPr="000E6562">
        <w:t>3)</w:t>
      </w:r>
      <w:r w:rsidR="00FA43DA" w:rsidRPr="000E6562">
        <w:t xml:space="preserve"> </w:t>
      </w:r>
      <w:r w:rsidR="00787FD2" w:rsidRPr="000E6562">
        <w:t>Визуализация данных:</w:t>
      </w:r>
    </w:p>
    <w:p w14:paraId="3F123A4E" w14:textId="77777777" w:rsidR="00787FD2" w:rsidRPr="000E6562" w:rsidRDefault="00787FD2" w:rsidP="00787FD2">
      <w:r w:rsidRPr="000E6562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0E6562" w:rsidRDefault="00787FD2" w:rsidP="00787FD2">
      <w:r w:rsidRPr="000E6562">
        <w:t>Используйте функции для построения диаграмм (ВСТАВКА -&gt; Диаграмма).</w:t>
      </w:r>
    </w:p>
    <w:p w14:paraId="54344334" w14:textId="61BF4CBF" w:rsidR="00787FD2" w:rsidRPr="000E6562" w:rsidRDefault="00FA43DA" w:rsidP="00787FD2">
      <w:r w:rsidRPr="000E6562">
        <w:t xml:space="preserve">4) </w:t>
      </w:r>
      <w:r w:rsidR="00787FD2" w:rsidRPr="000E6562">
        <w:t>Написание аналитической части отчета в Microsoft Word:</w:t>
      </w:r>
    </w:p>
    <w:p w14:paraId="74031055" w14:textId="77777777" w:rsidR="00787FD2" w:rsidRPr="000E6562" w:rsidRDefault="00787FD2" w:rsidP="00787FD2">
      <w:r w:rsidRPr="000E6562">
        <w:t>Опишите основные выводы на основе данных из таблицы.</w:t>
      </w:r>
    </w:p>
    <w:p w14:paraId="3496830B" w14:textId="77777777" w:rsidR="00787FD2" w:rsidRPr="000E6562" w:rsidRDefault="00787FD2" w:rsidP="00787FD2">
      <w:r w:rsidRPr="000E6562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0E6562" w:rsidRDefault="00791372" w:rsidP="00787FD2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69A5E7D9" w:rsidR="00290EE3" w:rsidRDefault="00E26EED" w:rsidP="007C1F55">
      <w:r>
        <w:t>Компетенции (индикаторы): УК-1, ОПК-2, ОПК-5</w:t>
      </w:r>
    </w:p>
    <w:sectPr w:rsidR="0029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0EE3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2373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26EED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6</TotalTime>
  <Pages>1</Pages>
  <Words>7177</Words>
  <Characters>40911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Asus</cp:lastModifiedBy>
  <cp:revision>9</cp:revision>
  <dcterms:created xsi:type="dcterms:W3CDTF">2025-02-26T10:13:00Z</dcterms:created>
  <dcterms:modified xsi:type="dcterms:W3CDTF">2025-04-21T15:07:00Z</dcterms:modified>
</cp:coreProperties>
</file>