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1BE1D" w14:textId="1A8E189B" w:rsidR="00DD7EED" w:rsidRPr="00DD7EED" w:rsidRDefault="00DD7EED" w:rsidP="00000EA6">
      <w:pPr>
        <w:pStyle w:val="1"/>
      </w:pPr>
      <w:bookmarkStart w:id="0" w:name="_GoBack"/>
      <w:bookmarkEnd w:id="0"/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1DDC0944" w:rsidR="009102AD" w:rsidRDefault="00141F7A" w:rsidP="009102AD">
      <w:r>
        <w:t>Компетенции (индикаторы): УК-1, ОПК-2, ОПК-5, ОПК-6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2FEE2F01" w:rsidR="009102AD" w:rsidRDefault="00141F7A" w:rsidP="009102AD">
      <w:r>
        <w:t>Компетенции (индикаторы): УК-1, ОПК-2, ОПК-5, ОПК-6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6741920B" w:rsidR="009102AD" w:rsidRDefault="00141F7A" w:rsidP="009102AD">
      <w:r>
        <w:t>Компетенции (индикаторы): УК-1, ОПК-2, ОПК-5, ОПК-6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056D24E9" w:rsidR="009102AD" w:rsidRDefault="00141F7A" w:rsidP="009102AD">
      <w:r>
        <w:t>Компетенции (индикаторы): УК-1, ОПК-2, ОПК-5, ОПК-6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3E98A6A0" w:rsidR="009102AD" w:rsidRDefault="00141F7A" w:rsidP="009102AD">
      <w:r>
        <w:t>Компетенции (индикаторы): УК-1, ОПК-2, ОПК-5, ОПК-6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1FA92549" w:rsidR="009102AD" w:rsidRDefault="00141F7A" w:rsidP="009102AD">
      <w:r>
        <w:lastRenderedPageBreak/>
        <w:t>Компетенции (индикаторы): УК-1, ОПК-2, ОПК-5, ОПК-6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>В) обозначаются буквами русского алфавита А...Я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4FF72B52" w:rsidR="009102AD" w:rsidRDefault="00141F7A" w:rsidP="009102AD">
      <w:r>
        <w:t>Компетенции (индикаторы): УК-1, ОПК-2, ОПК-5, ОПК-6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09ACB09E" w:rsidR="009102AD" w:rsidRDefault="00141F7A" w:rsidP="009102AD">
      <w:r>
        <w:t>Компетенции (индикаторы): УК-1, ОПК-2, ОПК-5, ОПК-6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44C98BEF" w:rsidR="009102AD" w:rsidRDefault="00141F7A" w:rsidP="009102AD">
      <w:r>
        <w:lastRenderedPageBreak/>
        <w:t>Компетенции (индикаторы): УК-1, ОПК-2, ОПК-5, ОПК-6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38630B21" w:rsidR="009102AD" w:rsidRDefault="00141F7A" w:rsidP="009102AD">
      <w:r>
        <w:t>Компетенции (индикаторы): УК-1, ОПК-2, ОПК-5, ОПК-6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2C43CB3D" w:rsidR="00FF2B8B" w:rsidRDefault="00141F7A" w:rsidP="00FF2B8B">
      <w:r>
        <w:t>Компетенции (индикаторы): УК-1, ОПК-2, ОПК-5, ОПК-6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76BB12FB" w:rsidR="00FB667B" w:rsidRDefault="00141F7A" w:rsidP="00FF2B8B">
      <w:r>
        <w:t>Компетенции (индикаторы): УК-1, ОПК-2, ОПК-5, ОПК-6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lastRenderedPageBreak/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4406068E" w:rsidR="00E900F2" w:rsidRDefault="00141F7A" w:rsidP="00FF2B8B">
      <w:r>
        <w:t>Компетенции (индикаторы): УК-1, ОПК-2, ОПК-5, ОПК-6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5CFC4C7C" w:rsidR="00FF2B8B" w:rsidRDefault="00141F7A" w:rsidP="00FF2B8B">
      <w:r>
        <w:t>Компетенции (индикаторы): УК-1, ОПК-2, ОПК-5, ОПК-6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1E9984AB" w:rsidR="00FF2B8B" w:rsidRDefault="00141F7A" w:rsidP="00FF2B8B">
      <w:r>
        <w:t>Компетенции (индикаторы): УК-1, ОПК-2, ОПК-5, ОПК-6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02B77ABD" w:rsidR="00E900F2" w:rsidRDefault="00141F7A" w:rsidP="00FF2B8B">
      <w:r>
        <w:t>Компетенции (индикаторы): УК-1, ОПК-2, ОПК-5, ОПК-6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lastRenderedPageBreak/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2D8DD8EC" w:rsidR="00FF2B8B" w:rsidRDefault="00141F7A" w:rsidP="00FF2B8B">
      <w:r>
        <w:t>Компетенции (индикаторы): УК-1, ОПК-2, ОПК-5, ОПК-6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43F30243" w:rsidR="00FF2B8B" w:rsidRPr="00062841" w:rsidRDefault="00141F7A" w:rsidP="00FF2B8B">
      <w:pPr>
        <w:rPr>
          <w:b/>
          <w:bCs/>
        </w:rPr>
      </w:pPr>
      <w:r>
        <w:t>Компетенции (индикаторы): УК-1, ОПК-2, ОПК-5, ОПК-6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18803C84" w:rsidR="00FF2B8B" w:rsidRDefault="00141F7A" w:rsidP="00FF2B8B">
      <w:r>
        <w:t>Компетенции (индикаторы): УК-1, ОПК-2, ОПК-5, ОПК-6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75B3F24B" w:rsidR="00FF2B8B" w:rsidRDefault="00141F7A" w:rsidP="00FF2B8B">
      <w:r>
        <w:t>Компетенции (индикаторы): УК-1, ОПК-2, ОПК-5, ОПК-6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lastRenderedPageBreak/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C57EAD5" w:rsidR="00FF2B8B" w:rsidRDefault="00141F7A" w:rsidP="00FF2B8B">
      <w:r>
        <w:t>Компетенции (индикаторы): УК-1, ОПК-2, ОПК-5, ОПК-6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213C800A" w:rsidR="00FF2B8B" w:rsidRDefault="00141F7A" w:rsidP="00FF2B8B">
      <w:r>
        <w:t>Компетенции (индикаторы): УК-1, ОПК-2, ОПК-5, ОПК-6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5138C366" w:rsidR="00FF2B8B" w:rsidRDefault="00141F7A" w:rsidP="00FF2B8B">
      <w:r>
        <w:t>Компетенции (индикаторы): УК-1, ОПК-2, ОПК-5, ОПК-6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4D4628FE" w:rsidR="00FF2B8B" w:rsidRDefault="00141F7A" w:rsidP="00FF2B8B">
      <w:r>
        <w:t>Компетенции (индикаторы): УК-1, ОПК-2, ОПК-5, ОПК-6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lastRenderedPageBreak/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58D00C64" w:rsidR="00D76DD6" w:rsidRDefault="00141F7A" w:rsidP="00FF2B8B">
      <w:r>
        <w:t>Компетенции (индикаторы): УК-1, ОПК-2, ОПК-5, ОПК-6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5E99883F" w:rsidR="003D24F9" w:rsidRDefault="00141F7A" w:rsidP="003D24F9">
      <w:r>
        <w:t>Компетенции (индикаторы): УК-1, ОПК-2, ОПК-5, ОПК-6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5DC90659" w:rsidR="003D24F9" w:rsidRDefault="00141F7A" w:rsidP="003D24F9">
      <w:r>
        <w:t>Компетенции (индикаторы): УК-1, ОПК-2, ОПК-5, ОПК-6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5D482C2A" w:rsidR="003D24F9" w:rsidRDefault="00141F7A" w:rsidP="003D24F9">
      <w:r>
        <w:t>Компетенции (индикаторы): УК-1, ОПК-2, ОПК-5, ОПК-6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232AE7F0" w:rsidR="003D24F9" w:rsidRDefault="00141F7A" w:rsidP="003D24F9">
      <w:r>
        <w:lastRenderedPageBreak/>
        <w:t>Компетенции (индикаторы): УК-1, ОПК-2, ОПК-5, ОПК-6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582D8236" w:rsidR="003D24F9" w:rsidRDefault="00141F7A" w:rsidP="003D24F9">
      <w:r>
        <w:t>Компетенции (индикаторы): УК-1, ОПК-2, ОПК-5, ОПК-6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6317B7F0" w:rsidR="003D24F9" w:rsidRDefault="00141F7A" w:rsidP="003D24F9">
      <w:r>
        <w:t>Компетенции (индикаторы): УК-1, ОПК-2, ОПК-5, ОПК-6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15BA0100" w:rsidR="003D24F9" w:rsidRDefault="00141F7A" w:rsidP="003D24F9">
      <w:r>
        <w:t>Компетенции (индикаторы): УК-1, ОПК-2, ОПК-5, ОПК-6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72524746" w:rsidR="00531269" w:rsidRDefault="00141F7A" w:rsidP="003D24F9">
      <w:r>
        <w:t>Компетенции (индикаторы): УК-1, ОПК-2, ОПК-5, ОПК-6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lastRenderedPageBreak/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67B67264" w:rsidR="00531269" w:rsidRDefault="00141F7A" w:rsidP="00531269">
      <w:r>
        <w:t>Компетенции (индикаторы): УК-1, ОПК-2, ОПК-5, ОПК-6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44C21EC4" w:rsidR="00531269" w:rsidRDefault="00141F7A" w:rsidP="00531269">
      <w:r>
        <w:t>Компетенции (индикаторы): УК-1, ОПК-2, ОПК-5, ОПК-6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6DBB0B89" w:rsidR="00531269" w:rsidRDefault="00141F7A" w:rsidP="00531269">
      <w:r>
        <w:t>Компетенции (индикаторы): УК-1, ОПК-2, ОПК-5, ОПК-6</w:t>
      </w:r>
    </w:p>
    <w:p w14:paraId="666FA6D8" w14:textId="77777777" w:rsidR="00531269" w:rsidRDefault="00531269" w:rsidP="00531269"/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49F08F0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610F16B0" w:rsidR="00952600" w:rsidRDefault="00141F7A" w:rsidP="00952600">
      <w:r>
        <w:t>Компетенции (индикаторы): УК-1, ОПК-2, ОПК-5, ОПК-6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lastRenderedPageBreak/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0E6F2E07" w:rsidR="00952600" w:rsidRDefault="00141F7A" w:rsidP="00952600">
      <w:r>
        <w:t>Компетенции (индикаторы): УК-1, ОПК-2, ОПК-5, ОПК-6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3551D50D" w:rsidR="00952600" w:rsidRDefault="00141F7A" w:rsidP="00952600">
      <w:r>
        <w:t>Компетенции (индикаторы): УК-1, ОПК-2, ОПК-5, ОПК-6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5209F8FA" w:rsidR="00952600" w:rsidRDefault="00141F7A" w:rsidP="00952600">
      <w:r>
        <w:t>Компетенции (индикаторы): УК-1, ОПК-2, ОПК-5, ОПК-6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 xml:space="preserve">А) Область для ввода и </w:t>
            </w:r>
            <w:r>
              <w:lastRenderedPageBreak/>
              <w:t>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lastRenderedPageBreak/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458EA6A8" w:rsidR="00952600" w:rsidRDefault="00141F7A" w:rsidP="00952600">
      <w:r>
        <w:t>Компетенции (индикаторы): УК-1, ОПК-2, ОПК-5, ОПК-6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64EC5B1F" w:rsidR="00952600" w:rsidRDefault="00141F7A" w:rsidP="00952600">
      <w:r>
        <w:t>Компетенции (индикаторы): УК-1, ОПК-2, ОПК-5, ОПК-6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2D2794AD" w:rsidR="00952600" w:rsidRDefault="00141F7A" w:rsidP="00952600">
      <w:r>
        <w:t>Компетенции (индикаторы): УК-1, ОПК-2, ОПК-5, ОПК-6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</w:t>
            </w:r>
            <w:r w:rsidR="007951F5">
              <w:lastRenderedPageBreak/>
              <w:t>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5029886E" w:rsidR="001E440C" w:rsidRDefault="00141F7A" w:rsidP="001E440C">
      <w:r>
        <w:t>Компетенции (индикаторы): УК-1, ОПК-2, ОПК-5, ОПК-6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63160064" w:rsidR="001E440C" w:rsidRDefault="00141F7A" w:rsidP="001E440C">
      <w:r>
        <w:t>Компетенции (индикаторы): УК-1, ОПК-2, ОПК-5, ОПК-6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22988602" w:rsidR="001E440C" w:rsidRDefault="00141F7A" w:rsidP="001E440C">
      <w:r>
        <w:t>Компетенции (индикаторы): УК-1, ОПК-2, ОПК-5, ОПК-6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1D571D3A" w:rsidR="001E440C" w:rsidRDefault="00141F7A" w:rsidP="001E440C">
      <w:r>
        <w:t>Компетенции (индикаторы): УК-1, ОПК-2, ОПК-5, ОПК-6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lastRenderedPageBreak/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1D11F413" w:rsidR="001E440C" w:rsidRDefault="00141F7A" w:rsidP="001E440C">
      <w:r>
        <w:t>Компетенции (индикаторы): УК-1, ОПК-2, ОПК-5, ОПК-6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61918AB5" w:rsidR="00952600" w:rsidRDefault="00141F7A" w:rsidP="001E440C">
      <w:r>
        <w:t>Компетенции (индикаторы): УК-1, ОПК-2, ОПК-5, ОПК-6</w:t>
      </w:r>
    </w:p>
    <w:p w14:paraId="371EEF3A" w14:textId="0F3E6688" w:rsidR="00DD7EED" w:rsidRPr="00116148" w:rsidRDefault="00DD7EED" w:rsidP="000E6562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6D27F7FB" w:rsidR="00BD159C" w:rsidRDefault="00141F7A" w:rsidP="00193DBD">
      <w:r>
        <w:t>Компетенции (индикаторы): УК-1, ОПК-2, ОПК-5, ОПК-6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lastRenderedPageBreak/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7D3E0E81" w:rsidR="00FD40BC" w:rsidRDefault="00141F7A" w:rsidP="00193DBD">
      <w:r>
        <w:t>Компетенции (индикаторы): УК-1, ОПК-2, ОПК-5, ОПК-6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5C72465D" w:rsidR="008724E6" w:rsidRDefault="00141F7A" w:rsidP="00193DBD">
      <w:r>
        <w:t>Компетенции (индикаторы): УК-1, ОПК-2, ОПК-5, ОПК-6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1E4A4233" w:rsidR="008724E6" w:rsidRDefault="00141F7A" w:rsidP="00193DBD">
      <w:r>
        <w:t>Компетенции (индикаторы): УК-1, ОПК-2, ОПК-5, ОПК-6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52E9FB1B" w:rsidR="008724E6" w:rsidRDefault="00141F7A" w:rsidP="00193DBD">
      <w:r>
        <w:t>Компетенции (индикаторы): УК-1, ОПК-2, ОПК-5, ОПК-6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130EEAA8" w:rsidR="00193DBD" w:rsidRDefault="00141F7A" w:rsidP="00193DBD">
      <w:r>
        <w:t>Компетенции (индикаторы): УК-1, ОПК-2, ОПК-5, ОПК-6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26A026A4" w:rsidR="00193DBD" w:rsidRDefault="00141F7A" w:rsidP="00A67152">
      <w:r>
        <w:t>Компетенции (индикаторы): УК-1, ОПК-2, ОПК-5, ОПК-6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6E61D88B" w:rsidR="00193DBD" w:rsidRDefault="00141F7A" w:rsidP="00193DBD">
      <w:r>
        <w:t>Компетенции (индикаторы): УК-1, ОПК-2, ОПК-5, ОПК-6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0809A53F" w:rsidR="00A67152" w:rsidRDefault="00141F7A" w:rsidP="00A67152">
      <w:r>
        <w:t>Компетенции (индикаторы): УК-1, ОПК-2, ОПК-5, ОПК-6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478AA3CE" w:rsidR="00D56E2B" w:rsidRDefault="00141F7A" w:rsidP="00D56E2B">
      <w:r>
        <w:t>Компетенции (индикаторы): УК-1, ОПК-2, ОПК-5, ОПК-6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418EF98F" w:rsidR="001454C2" w:rsidRDefault="008C7D4B" w:rsidP="001454C2">
      <w:r>
        <w:t>Компетенции(индикаторы)</w:t>
      </w:r>
      <w:r w:rsidR="001454C2">
        <w:t>: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3DC5BAF8" w:rsidR="001454C2" w:rsidRDefault="008C7D4B" w:rsidP="001454C2">
      <w:r>
        <w:t>Компетенции(индикаторы):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6C7942FB" w:rsidR="001454C2" w:rsidRDefault="008E6755" w:rsidP="001454C2">
      <w:r>
        <w:lastRenderedPageBreak/>
        <w:t>Компетенции(индикаторы)</w:t>
      </w:r>
      <w:r w:rsidR="001454C2">
        <w:t>: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5D48C558" w:rsidR="001454C2" w:rsidRDefault="008E6755" w:rsidP="001454C2">
      <w:r>
        <w:t>Компетенции(индикаторы)</w:t>
      </w:r>
      <w:r w:rsidR="001454C2">
        <w:t>: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065B7A44" w:rsidR="001454C2" w:rsidRDefault="00F17957" w:rsidP="001454C2">
      <w:r>
        <w:t>Компетенции(индикаторы)</w:t>
      </w:r>
      <w:r w:rsidR="000861D6">
        <w:t>: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1D976E58" w:rsidR="001454C2" w:rsidRDefault="00141F7A" w:rsidP="001454C2">
      <w:r>
        <w:t>Компетенции (индикаторы): УК-1, ОПК-2, ОПК-5, ОПК-6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69BF4921" w:rsidR="001454C2" w:rsidRDefault="00141F7A" w:rsidP="001454C2">
      <w:r>
        <w:t>Компетенции (индикаторы): УК-1, ОПК-2, ОПК-5, ОПК-6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4FABFAB7" w:rsidR="001454C2" w:rsidRDefault="00141F7A" w:rsidP="001454C2">
      <w:r>
        <w:t>Компетенции (индикаторы): УК-1, ОПК-2, ОПК-5, ОПК-6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0163F4AF" w:rsidR="00000EA6" w:rsidRDefault="00141F7A" w:rsidP="001454C2">
      <w:r>
        <w:t>Компетенции (индикаторы): УК-1, ОПК-2, ОПК-5, ОПК-6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306C5576" w:rsidR="001A19F3" w:rsidRDefault="00141F7A" w:rsidP="001A19F3">
      <w:r>
        <w:t>Компетенции (индикаторы): УК-1, ОПК-2, ОПК-5, ОПК-6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68BD90BC" w:rsidR="001A19F3" w:rsidRDefault="00141F7A" w:rsidP="00ED5CE2">
      <w:r>
        <w:t>Компетенции (индикаторы): УК-1, ОПК-2, ОПК-5, ОПК-6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5BCEB6C2" w:rsidR="001A19F3" w:rsidRDefault="001A19F3" w:rsidP="001A19F3">
      <w:r>
        <w:t>Шифр компетенции: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31847D0F" w:rsidR="001A19F3" w:rsidRDefault="00141F7A" w:rsidP="001A19F3">
      <w:r>
        <w:t>Компетенции (индикаторы): УК-1, ОПК-2, ОПК-5, ОПК-6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1F433D75" w:rsidR="001A19F3" w:rsidRDefault="00141F7A" w:rsidP="001A19F3">
      <w:r>
        <w:t>Компетенции (индикаторы): УК-1, ОПК-2, ОПК-5, ОПК-6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26AC6CDF" w:rsidR="001A19F3" w:rsidRPr="00DD7EED" w:rsidRDefault="00141F7A" w:rsidP="001A19F3">
      <w:r>
        <w:t>Компетенции (индикаторы): УК-1, ОПК-2, ОПК-5, ОПК-6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149E8EFA" w:rsidR="00D41B52" w:rsidRDefault="00141F7A" w:rsidP="00D41B52">
      <w:r>
        <w:t>Компетенции (индикаторы): УК-1, ОПК-2, ОПК-5, ОПК-6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20093379" w:rsidR="00D41B52" w:rsidRDefault="00141F7A" w:rsidP="00D41B52">
      <w:r>
        <w:lastRenderedPageBreak/>
        <w:t>Компетенции (индикаторы): УК-1, ОПК-2, ОПК-5, ОПК-6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0A97BFED" w:rsidR="00D41B52" w:rsidRDefault="00141F7A" w:rsidP="00D41B52">
      <w:r>
        <w:t>Компетенции (индикаторы): УК-1, ОПК-2, ОПК-5, ОПК-6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7FF8740D" w:rsidR="00D41B52" w:rsidRDefault="00141F7A" w:rsidP="00D41B52">
      <w:r>
        <w:t>Компетенции (индикаторы): УК-1, ОПК-2, ОПК-5, ОПК-6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1A7DDCA4" w:rsidR="00D41B52" w:rsidRDefault="00141F7A" w:rsidP="00D41B52">
      <w:r>
        <w:t>Компетенции (индикаторы): УК-1, ОПК-2, ОПК-5, ОПК-6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5F1ED233" w:rsidR="00D41B52" w:rsidRDefault="00141F7A" w:rsidP="00D41B52">
      <w:r>
        <w:t>Компетенции (индикаторы): УК-1, ОПК-2, ОПК-5, ОПК-6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1EF59C5A" w:rsidR="00D41B52" w:rsidRDefault="00141F7A" w:rsidP="00D41B52">
      <w:r>
        <w:t>Компетенции (индикаторы): УК-1, ОПК-2, ОПК-5, ОПК-6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5F134623" w:rsidR="00D41B52" w:rsidRDefault="00141F7A" w:rsidP="00D41B52">
      <w:r>
        <w:t>Компетенции (индикаторы): УК-1, ОПК-2, ОПК-5, ОПК-6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lastRenderedPageBreak/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3BA480CB" w:rsidR="00D41B52" w:rsidRDefault="00141F7A" w:rsidP="00D41B52">
      <w:r>
        <w:t>Компетенции (индикаторы): УК-1, ОПК-2, ОПК-5, ОПК-6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2A8E81FA" w:rsidR="00D41B52" w:rsidRDefault="00141F7A" w:rsidP="00D41B52">
      <w:r>
        <w:t>Компетенции (индикаторы): УК-1, ОПК-2, ОПК-5, ОПК-6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5179290F" w:rsidR="00651CCD" w:rsidRDefault="00141F7A" w:rsidP="00651CCD">
      <w:r>
        <w:t>Компетенции (индикаторы): УК-1, ОПК-2, ОПК-5, ОПК-6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305F86AB" w:rsidR="00651CCD" w:rsidRDefault="00141F7A" w:rsidP="00651CCD">
      <w:r>
        <w:t>Компетенции (индикаторы): УК-1, ОПК-2, ОПК-5, ОПК-6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25D11F6B" w:rsidR="00651CCD" w:rsidRDefault="00141F7A" w:rsidP="00651CCD">
      <w:r>
        <w:t>Компетенции (индикаторы): УК-1, ОПК-2, ОПК-5, ОПК-6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6EB7A8CE" w:rsidR="00651CCD" w:rsidRDefault="00141F7A" w:rsidP="00651CCD">
      <w:r>
        <w:t>Компетенции (индикаторы): УК-1, ОПК-2, ОПК-5, ОПК-6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lastRenderedPageBreak/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558213EF" w:rsidR="00651CCD" w:rsidRDefault="00141F7A" w:rsidP="00651CCD">
      <w:r>
        <w:t>Компетенции (индикаторы): УК-1, ОПК-2, ОПК-5, ОПК-6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0FB8FB98" w:rsidR="00651CCD" w:rsidRDefault="00141F7A" w:rsidP="00651CCD">
      <w:r>
        <w:t>Компетенции (индикаторы): УК-1, ОПК-2, ОПК-5, ОПК-6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BE3A59"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D2CC8"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D2CC8"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D2CC8">
      <w:r w:rsidRPr="000E6562">
        <w:t>Ожидаемый ответ:</w:t>
      </w:r>
    </w:p>
    <w:p w14:paraId="45C09F88" w14:textId="4FB96A6D" w:rsidR="001D2CC8" w:rsidRPr="000E6562" w:rsidRDefault="007A0CF5" w:rsidP="001D2CC8"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D2CC8"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D2CC8"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D2CC8"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D2CC8"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D2CC8"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D2CC8">
      <w:r w:rsidRPr="000E6562"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продаж за январь-март.</w:t>
      </w:r>
    </w:p>
    <w:p w14:paraId="6AA2B59F" w14:textId="39792309" w:rsidR="001D2CC8" w:rsidRPr="000E6562" w:rsidRDefault="00183662" w:rsidP="001D2CC8"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D2CC8"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D2CC8"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D2CC8">
      <w:r w:rsidRPr="000E6562">
        <w:lastRenderedPageBreak/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D2CC8"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D2CC8">
      <w:r w:rsidRPr="000E6562"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D2CC8">
      <w:r w:rsidRPr="000E6562"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D2CC8"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69E6A101" w:rsidR="001D2CC8" w:rsidRPr="000E6562" w:rsidRDefault="00141F7A" w:rsidP="001D2CC8">
      <w:r>
        <w:t>Компетенции (индикаторы): УК-1, ОПК-2, ОПК-5, ОПК-6</w:t>
      </w:r>
    </w:p>
    <w:p w14:paraId="5A14601F" w14:textId="77777777" w:rsidR="001D2CC8" w:rsidRPr="000E6562" w:rsidRDefault="001D2CC8" w:rsidP="001D2CC8"/>
    <w:p w14:paraId="2BE7590D" w14:textId="6550102D" w:rsidR="006564BB" w:rsidRPr="000E6562" w:rsidRDefault="001D2CC8" w:rsidP="001D2CC8">
      <w:r w:rsidRPr="000E6562"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D2CC8"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D2CC8">
      <w:r w:rsidRPr="000E6562">
        <w:t>Время выполнения – 30 мин.</w:t>
      </w:r>
    </w:p>
    <w:p w14:paraId="503387A0" w14:textId="2F7F52ED" w:rsidR="001D2CC8" w:rsidRPr="000E6562" w:rsidRDefault="00711E82" w:rsidP="001D2CC8">
      <w:r w:rsidRPr="000E6562">
        <w:t>Ожидаемый ответ:</w:t>
      </w:r>
    </w:p>
    <w:p w14:paraId="63E6E3D5" w14:textId="6F8E04CF" w:rsidR="001D2CC8" w:rsidRPr="000E6562" w:rsidRDefault="000A617A" w:rsidP="001D2CC8"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D2CC8"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D2CC8"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D2CC8"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D2CC8"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D2CC8"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D2CC8"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2AD2BEB3" w14:textId="3F65B22B" w:rsidR="001D2CC8" w:rsidRPr="000E6562" w:rsidRDefault="0074131E" w:rsidP="001D2CC8"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D2CC8"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продаж свыше 500 единиц.</w:t>
      </w:r>
    </w:p>
    <w:p w14:paraId="2DC227F4" w14:textId="0121C65F" w:rsidR="001D2CC8" w:rsidRPr="000E6562" w:rsidRDefault="00886D46" w:rsidP="001D2CC8"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D2CC8"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D2CC8"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D2CC8"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D2CC8">
      <w:r w:rsidRPr="000E6562"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6CCF3FB9" w:rsidR="001D2CC8" w:rsidRPr="000E6562" w:rsidRDefault="00141F7A" w:rsidP="001D2CC8">
      <w:r>
        <w:t>Компетенции (индикаторы): УК-1, ОПК-2, ОПК-5, ОПК-6</w:t>
      </w:r>
    </w:p>
    <w:p w14:paraId="41511CAC" w14:textId="77777777" w:rsidR="001D2CC8" w:rsidRPr="000E6562" w:rsidRDefault="001D2CC8" w:rsidP="001D2CC8"/>
    <w:p w14:paraId="7526404D" w14:textId="577DB45F" w:rsidR="006564BB" w:rsidRPr="000E6562" w:rsidRDefault="00193827" w:rsidP="001D2CC8">
      <w:r w:rsidRPr="000E6562"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D2CC8">
      <w:r w:rsidRPr="000E6562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93827">
      <w:r w:rsidRPr="000E6562">
        <w:t>Время выполнения – 30 мин.</w:t>
      </w:r>
    </w:p>
    <w:p w14:paraId="2C8FD3A4" w14:textId="15F92364" w:rsidR="001D2CC8" w:rsidRPr="000E6562" w:rsidRDefault="00711E82" w:rsidP="001D2CC8">
      <w:r w:rsidRPr="000E6562">
        <w:t>Ожидаемый ответ:</w:t>
      </w:r>
    </w:p>
    <w:p w14:paraId="1BEDDD32" w14:textId="68C9CC54" w:rsidR="001D2CC8" w:rsidRPr="000E6562" w:rsidRDefault="00193827" w:rsidP="001D2CC8"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D2CC8"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D2CC8"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D2CC8"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D2CC8"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D2CC8"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прибыли за первый квартал.</w:t>
      </w:r>
    </w:p>
    <w:p w14:paraId="244BD874" w14:textId="772D3A14" w:rsidR="001D2CC8" w:rsidRPr="000E6562" w:rsidRDefault="009F7396" w:rsidP="001D2CC8"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D2CC8"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D2CC8"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D2CC8">
      <w:r w:rsidRPr="000E6562"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D2CC8"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D2CC8"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D2CC8"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757C7B2E" w:rsidR="001D2CC8" w:rsidRPr="000E6562" w:rsidRDefault="00141F7A" w:rsidP="001D2CC8">
      <w:r>
        <w:t>Компетенции (индикаторы): УК-1, ОПК-2, ОПК-5, ОПК-6</w:t>
      </w:r>
    </w:p>
    <w:p w14:paraId="013E9099" w14:textId="77777777" w:rsidR="001D2CC8" w:rsidRPr="000E6562" w:rsidRDefault="001D2CC8" w:rsidP="001D2CC8"/>
    <w:p w14:paraId="50ED2B79" w14:textId="77777777" w:rsidR="006564BB" w:rsidRPr="000E6562" w:rsidRDefault="001D2CC8" w:rsidP="001D2CC8">
      <w:pPr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D2CC8">
      <w:r w:rsidRPr="000E6562"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D2CC8">
      <w:r w:rsidRPr="000E6562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D2CC8">
      <w:r w:rsidRPr="000E6562">
        <w:t>Время выполнения – 30 мин.</w:t>
      </w:r>
    </w:p>
    <w:p w14:paraId="49F392C8" w14:textId="6201055C" w:rsidR="009F7396" w:rsidRPr="000E6562" w:rsidRDefault="00A57168" w:rsidP="001D2CC8">
      <w:r w:rsidRPr="000E6562">
        <w:t>Ожидаемый ответ:</w:t>
      </w:r>
    </w:p>
    <w:p w14:paraId="4220B7FE" w14:textId="3C529985" w:rsidR="001D2CC8" w:rsidRPr="000E6562" w:rsidRDefault="009F7396" w:rsidP="001D2CC8"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D2CC8"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D2CC8"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D2CC8">
      <w:r w:rsidRPr="000E6562"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D2CC8"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D2CC8"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задолженности перед всеми контрагентами.</w:t>
      </w:r>
    </w:p>
    <w:p w14:paraId="238F382E" w14:textId="19354D12" w:rsidR="001D2CC8" w:rsidRPr="000E6562" w:rsidRDefault="002E73CA" w:rsidP="001D2CC8"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D2CC8"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выплат свыше 500 единиц.</w:t>
      </w:r>
    </w:p>
    <w:p w14:paraId="448538E6" w14:textId="66359C1A" w:rsidR="001D2CC8" w:rsidRPr="000E6562" w:rsidRDefault="002E73CA" w:rsidP="001D2CC8"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D2CC8">
      <w:r w:rsidRPr="000E6562"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D2CC8"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D2CC8"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D2CC8"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51349983" w:rsidR="001D2CC8" w:rsidRPr="000E6562" w:rsidRDefault="00141F7A" w:rsidP="001D2CC8">
      <w:r>
        <w:t>Компетенции (индикаторы): УК-1, ОПК-2, ОПК-5, ОПК-6</w:t>
      </w:r>
    </w:p>
    <w:p w14:paraId="1C7477F2" w14:textId="77777777" w:rsidR="001D2CC8" w:rsidRPr="000E6562" w:rsidRDefault="001D2CC8" w:rsidP="001D2CC8"/>
    <w:p w14:paraId="2AB3273E" w14:textId="77777777" w:rsidR="005B3F82" w:rsidRPr="000E6562" w:rsidRDefault="002E73CA" w:rsidP="00E375E9">
      <w:pPr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E375E9">
      <w:r w:rsidRPr="000E6562">
        <w:lastRenderedPageBreak/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E375E9">
      <w:r w:rsidRPr="000E6562">
        <w:t>Время выполнения – 30 мин.</w:t>
      </w:r>
    </w:p>
    <w:p w14:paraId="2A6E9738" w14:textId="63F1B16F" w:rsidR="002E73CA" w:rsidRPr="000E6562" w:rsidRDefault="007F5B22" w:rsidP="00E375E9">
      <w:r w:rsidRPr="000E6562"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E375E9"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E375E9"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E375E9"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E375E9"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E375E9"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E375E9"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E375E9"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функционала.</w:t>
      </w:r>
    </w:p>
    <w:p w14:paraId="6AD39509" w14:textId="547F6ECD" w:rsidR="00E375E9" w:rsidRPr="000E6562" w:rsidRDefault="009638D0" w:rsidP="00E375E9"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E375E9">
      <w:r w:rsidRPr="000E6562"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E375E9"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E375E9"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E375E9">
      <w:r w:rsidRPr="000E6562"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09A61885" w:rsidR="00E375E9" w:rsidRPr="000E6562" w:rsidRDefault="00141F7A" w:rsidP="00E375E9">
      <w:r>
        <w:t>Компетенции (индикаторы): УК-1, ОПК-2, ОПК-5, ОПК-6</w:t>
      </w:r>
    </w:p>
    <w:p w14:paraId="1C9A39B5" w14:textId="77777777" w:rsidR="00E375E9" w:rsidRPr="000E6562" w:rsidRDefault="00E375E9" w:rsidP="00E375E9"/>
    <w:p w14:paraId="72BE9648" w14:textId="77777777" w:rsidR="005B3F82" w:rsidRPr="000E6562" w:rsidRDefault="002901F7" w:rsidP="00E375E9">
      <w:pPr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E375E9"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E375E9">
      <w:r w:rsidRPr="000E6562">
        <w:t>Ожидаемый результат:</w:t>
      </w:r>
    </w:p>
    <w:p w14:paraId="5EC9AE0C" w14:textId="493F6DF3" w:rsidR="00E375E9" w:rsidRPr="000E6562" w:rsidRDefault="002901F7" w:rsidP="00E375E9"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E375E9">
      <w:r w:rsidRPr="000E6562">
        <w:lastRenderedPageBreak/>
        <w:t>Получите данные о текущих доходах и расходах компании.</w:t>
      </w:r>
    </w:p>
    <w:p w14:paraId="43415B03" w14:textId="77777777" w:rsidR="00E375E9" w:rsidRPr="000E6562" w:rsidRDefault="00E375E9" w:rsidP="00E375E9"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E375E9"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E375E9"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E375E9">
      <w:r w:rsidRPr="000E6562"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E375E9"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160A0566" w14:textId="77777777" w:rsidR="00E375E9" w:rsidRPr="000E6562" w:rsidRDefault="00E375E9" w:rsidP="00E375E9">
      <w:r w:rsidRPr="000E6562">
        <w:t>Анализ сценариев:</w:t>
      </w:r>
    </w:p>
    <w:p w14:paraId="197DD28E" w14:textId="77777777" w:rsidR="00E375E9" w:rsidRPr="000E6562" w:rsidRDefault="00E375E9" w:rsidP="00E375E9"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E375E9">
      <w:r w:rsidRPr="000E6562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0E6562" w:rsidRDefault="00E375E9" w:rsidP="00E375E9"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E375E9"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E375E9"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69F567F1" w:rsidR="00E375E9" w:rsidRPr="000E6562" w:rsidRDefault="00141F7A" w:rsidP="00E375E9">
      <w:r>
        <w:t>Компетенции (индикаторы): УК-1, ОПК-2, ОПК-5, ОПК-6</w:t>
      </w:r>
    </w:p>
    <w:p w14:paraId="3E30E4F3" w14:textId="77777777" w:rsidR="00E375E9" w:rsidRPr="000E6562" w:rsidRDefault="00E375E9" w:rsidP="00E375E9"/>
    <w:p w14:paraId="33CC5DD4" w14:textId="77777777" w:rsidR="005B3F82" w:rsidRPr="000E6562" w:rsidRDefault="005A3D5D" w:rsidP="00E375E9">
      <w:pPr>
        <w:rPr>
          <w:i/>
          <w:iCs/>
        </w:rPr>
      </w:pPr>
      <w:r w:rsidRPr="000E6562"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E375E9"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E375E9">
      <w:r w:rsidRPr="000E6562">
        <w:t>Ожидаемый результат:</w:t>
      </w:r>
    </w:p>
    <w:p w14:paraId="454BD536" w14:textId="31764451" w:rsidR="00E375E9" w:rsidRPr="000E6562" w:rsidRDefault="005A3D5D" w:rsidP="00E375E9"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E375E9"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E375E9"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E375E9"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E375E9"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E375E9"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E375E9">
      <w:r w:rsidRPr="000E6562">
        <w:lastRenderedPageBreak/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доли рынка всех конкурентов.</w:t>
      </w:r>
    </w:p>
    <w:p w14:paraId="151FADB8" w14:textId="7A3D073C" w:rsidR="00E375E9" w:rsidRPr="000E6562" w:rsidRDefault="0098715A" w:rsidP="00E375E9"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E375E9"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0E6562" w:rsidRDefault="0098715A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E375E9"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79EEF4FC" w:rsidR="00E375E9" w:rsidRPr="000E6562" w:rsidRDefault="00141F7A" w:rsidP="00E375E9">
      <w:r>
        <w:t>Компетенции (индикаторы): УК-1, ОПК-2, ОПК-5, ОПК-6</w:t>
      </w:r>
    </w:p>
    <w:p w14:paraId="17ED3B23" w14:textId="77777777" w:rsidR="00E375E9" w:rsidRPr="000E6562" w:rsidRDefault="00E375E9" w:rsidP="00E375E9"/>
    <w:p w14:paraId="1C8A62BC" w14:textId="77777777" w:rsidR="005B3F82" w:rsidRPr="000E6562" w:rsidRDefault="00E375E9" w:rsidP="00E375E9">
      <w:pPr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E375E9">
      <w:r w:rsidRPr="000E6562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3E003F">
      <w:r w:rsidRPr="000E6562">
        <w:t>Время выполнения – 30 мин.</w:t>
      </w:r>
    </w:p>
    <w:p w14:paraId="3B88F135" w14:textId="3230F514" w:rsidR="00E375E9" w:rsidRPr="000E6562" w:rsidRDefault="00CA5B07" w:rsidP="00E375E9">
      <w:r w:rsidRPr="000E6562">
        <w:t>Ожидаемый результат:</w:t>
      </w:r>
    </w:p>
    <w:p w14:paraId="0F9A4969" w14:textId="1362FD55" w:rsidR="00E375E9" w:rsidRPr="000E6562" w:rsidRDefault="003E003F" w:rsidP="00E375E9"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E375E9"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E375E9"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E375E9"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E375E9"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E375E9"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СТАНДОТКЛОН(</w:t>
      </w:r>
      <w:proofErr w:type="gramEnd"/>
      <w:r w:rsidRPr="000E6562">
        <w:t>B2:B10) для расчета стандартного отклонения.</w:t>
      </w:r>
    </w:p>
    <w:p w14:paraId="5CF4CB58" w14:textId="2963F1CC" w:rsidR="00E375E9" w:rsidRPr="000E6562" w:rsidRDefault="003E003F" w:rsidP="00E375E9"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E375E9"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E375E9">
      <w:r w:rsidRPr="000E6562">
        <w:lastRenderedPageBreak/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0E6562" w:rsidRDefault="003E003F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E375E9"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E375E9"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3970555C" w:rsidR="00E375E9" w:rsidRPr="000E6562" w:rsidRDefault="00141F7A" w:rsidP="00E375E9">
      <w:r>
        <w:t>Компетенции (индикаторы): УК-1, ОПК-2, ОПК-5, ОПК-6</w:t>
      </w:r>
    </w:p>
    <w:p w14:paraId="17C959E0" w14:textId="77777777" w:rsidR="00E375E9" w:rsidRPr="000E6562" w:rsidRDefault="00E375E9" w:rsidP="00E375E9"/>
    <w:p w14:paraId="374245D4" w14:textId="77777777" w:rsidR="005B3F82" w:rsidRPr="000E6562" w:rsidRDefault="00E375E9" w:rsidP="00E375E9">
      <w:pPr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E375E9">
      <w:r w:rsidRPr="000E6562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E7B60">
      <w:r w:rsidRPr="000E6562">
        <w:t>Время выполнения – 30 мин.</w:t>
      </w:r>
    </w:p>
    <w:p w14:paraId="73479358" w14:textId="2484D53C" w:rsidR="00E375E9" w:rsidRPr="000E6562" w:rsidRDefault="00DD26DE" w:rsidP="00E375E9">
      <w:r w:rsidRPr="000E6562">
        <w:t>Ожидаемый результат:</w:t>
      </w:r>
    </w:p>
    <w:p w14:paraId="1BEC8B7C" w14:textId="45088E7B" w:rsidR="00E375E9" w:rsidRPr="000E6562" w:rsidRDefault="001E7B60" w:rsidP="00E375E9"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E375E9"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E375E9"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E375E9">
      <w:r w:rsidRPr="000E6562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E375E9"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E375E9"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E375E9">
      <w:r w:rsidRPr="000E6562">
        <w:t>Пример формулы: =</w:t>
      </w:r>
      <w:r w:rsidR="003B28B5" w:rsidRPr="000E6562">
        <w:t>ЧПС</w:t>
      </w:r>
      <w:r w:rsidRPr="000E6562">
        <w:t>(B</w:t>
      </w:r>
      <w:proofErr w:type="gramStart"/>
      <w:r w:rsidRPr="000E6562">
        <w:t>2;C2:C10</w:t>
      </w:r>
      <w:proofErr w:type="gramEnd"/>
      <w:r w:rsidRPr="000E6562">
        <w:t>) для расчета чистой приведенной стоимости.</w:t>
      </w:r>
    </w:p>
    <w:p w14:paraId="72229B8F" w14:textId="0BBD0901" w:rsidR="00E375E9" w:rsidRPr="000E6562" w:rsidRDefault="003B28B5" w:rsidP="00E375E9"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E375E9"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E375E9">
      <w:r w:rsidRPr="000E6562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0E6562" w:rsidRDefault="003B28B5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E375E9">
      <w:r w:rsidRPr="000E6562">
        <w:lastRenderedPageBreak/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5BB5E6D4" w:rsidR="001D2CC8" w:rsidRPr="000E6562" w:rsidRDefault="00141F7A" w:rsidP="00E375E9">
      <w:r>
        <w:t>Компетенции (индикаторы): УК-1, ОПК-2, ОПК-5, ОПК-6</w:t>
      </w:r>
    </w:p>
    <w:p w14:paraId="7EFDBCCE" w14:textId="77777777" w:rsidR="001D2CC8" w:rsidRPr="000E6562" w:rsidRDefault="001D2CC8" w:rsidP="001D2CC8"/>
    <w:p w14:paraId="56224A31" w14:textId="77777777" w:rsidR="005B3F82" w:rsidRPr="000E6562" w:rsidRDefault="000B0A3D" w:rsidP="00787FD2">
      <w:pPr>
        <w:rPr>
          <w:i/>
          <w:iCs/>
        </w:rPr>
      </w:pPr>
      <w:r w:rsidRPr="000E6562"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787FD2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787FD2"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0B0A3D">
      <w:r w:rsidRPr="000E6562">
        <w:t>Время выполнения – 30 мин.</w:t>
      </w:r>
    </w:p>
    <w:p w14:paraId="3BA60A5E" w14:textId="080E3816" w:rsidR="00787FD2" w:rsidRPr="000E6562" w:rsidRDefault="00791372" w:rsidP="00787FD2">
      <w:r w:rsidRPr="000E6562">
        <w:t>Ожидаемый результат:</w:t>
      </w:r>
    </w:p>
    <w:p w14:paraId="6BE89E20" w14:textId="3D485CEA" w:rsidR="00787FD2" w:rsidRPr="000E6562" w:rsidRDefault="000B0A3D" w:rsidP="00787FD2">
      <w:r w:rsidRPr="000E6562"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787FD2"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787FD2">
      <w:r w:rsidRPr="000E6562">
        <w:t>Создание таблицы в Microsoft Excel:</w:t>
      </w:r>
    </w:p>
    <w:p w14:paraId="69977E63" w14:textId="77777777" w:rsidR="00787FD2" w:rsidRPr="000E6562" w:rsidRDefault="00787FD2" w:rsidP="00787FD2"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787FD2"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787FD2"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787FD2"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787FD2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производительности.</w:t>
      </w:r>
    </w:p>
    <w:p w14:paraId="553A77C9" w14:textId="46C86F96" w:rsidR="00787FD2" w:rsidRPr="000E6562" w:rsidRDefault="000A0BA2" w:rsidP="00787FD2"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787FD2"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787FD2">
      <w:r w:rsidRPr="000E6562"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787FD2"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787FD2"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787FD2"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787FD2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028A674F" w:rsidR="00053130" w:rsidRDefault="00141F7A" w:rsidP="007C1F55">
      <w:r>
        <w:t>Компетенции (индикаторы): УК-1, ОПК-2, ОПК-5, ОПК-6</w:t>
      </w:r>
    </w:p>
    <w:p w14:paraId="5852BEF6" w14:textId="77777777" w:rsidR="00B976AA" w:rsidRDefault="00B976AA" w:rsidP="007C1F55"/>
    <w:p w14:paraId="7974B63C" w14:textId="7D8DAFD7" w:rsidR="00B976AA" w:rsidRPr="000E6562" w:rsidRDefault="00B976AA" w:rsidP="007C1F55"/>
    <w:sectPr w:rsidR="00B976AA" w:rsidRPr="000E6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1F7A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2E7E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017C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6A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docId w15:val="{D01E688E-0B02-4EF5-BB79-925F049A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1</TotalTime>
  <Pages>29</Pages>
  <Words>7275</Words>
  <Characters>41473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kaf-pr_men</cp:lastModifiedBy>
  <cp:revision>5</cp:revision>
  <dcterms:created xsi:type="dcterms:W3CDTF">2025-03-18T20:02:00Z</dcterms:created>
  <dcterms:modified xsi:type="dcterms:W3CDTF">2025-04-03T11:20:00Z</dcterms:modified>
</cp:coreProperties>
</file>