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1BE1D" w14:textId="152D3844" w:rsidR="00DD7EED" w:rsidRPr="00DD7EED" w:rsidRDefault="00DD7EED" w:rsidP="00487E31">
      <w:pPr>
        <w:pStyle w:val="1"/>
        <w:ind w:firstLine="0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487E31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6E7EE242" w:rsidR="009102AD" w:rsidRDefault="009102AD" w:rsidP="009102AD">
      <w:r>
        <w:t>Компетенции (индикаторы):</w:t>
      </w:r>
      <w:r w:rsidR="00B575AB">
        <w:t xml:space="preserve"> ОПК-5 (ОПК-5.1, ОПК-5.2, ОПК-5.3); ОПК-6 (ОПК-6.1, ОПК-6.2, ОПК-6.3)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6220DA33" w14:textId="215FD203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476A33C" w14:textId="5C5C5DAD" w:rsidR="009102AD" w:rsidRDefault="009102AD" w:rsidP="009102AD"/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04CD2597" w14:textId="4D27C8A1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5CFE32B" w14:textId="5E829468" w:rsidR="009102AD" w:rsidRDefault="009102AD" w:rsidP="009102AD"/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lastRenderedPageBreak/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6B5602C" w14:textId="37374563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9E70D05" w14:textId="2BDD5A2A" w:rsidR="009102AD" w:rsidRDefault="009102AD" w:rsidP="009102AD"/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3170E8B1" w14:textId="539BAB10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1E9188A" w14:textId="65D8D4FF" w:rsidR="009102AD" w:rsidRDefault="009102AD" w:rsidP="009102AD"/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1E4370CE" w14:textId="1C4B472F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0CBC401" w14:textId="4A702F60" w:rsidR="009102AD" w:rsidRDefault="009102AD" w:rsidP="009102AD"/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26719095" w14:textId="6DC46457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DCE9A8C" w14:textId="4CD64F90" w:rsidR="009102AD" w:rsidRDefault="009102AD" w:rsidP="009102AD"/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lastRenderedPageBreak/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181215FD" w14:textId="08E24C1A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65ABFD11" w14:textId="54B73169" w:rsidR="009102AD" w:rsidRDefault="009102AD" w:rsidP="009102AD"/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9C446E0" w14:textId="59DFDC36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6D04A6E" w14:textId="12EF6AC7" w:rsidR="009102AD" w:rsidRDefault="009102AD" w:rsidP="009102AD"/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07FD3FB0" w14:textId="1980F9DD" w:rsidR="00B575AB" w:rsidRPr="00B575AB" w:rsidRDefault="009102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E02321A" w14:textId="05E021C6" w:rsidR="009102AD" w:rsidRDefault="009102AD" w:rsidP="009102AD"/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lastRenderedPageBreak/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DBF4F12" w14:textId="0C6DBFB5" w:rsidR="00B575AB" w:rsidRPr="00B575AB" w:rsidRDefault="001A4B7D" w:rsidP="00B575AB">
      <w:r>
        <w:t>Компетенции (индикаторы)</w:t>
      </w:r>
      <w:r w:rsidR="00B12814">
        <w:t>:</w:t>
      </w:r>
      <w:r w:rsidR="00B575AB">
        <w:t xml:space="preserve"> </w:t>
      </w:r>
      <w:r w:rsidR="00B575AB" w:rsidRPr="00B575AB">
        <w:t>ОПК-5 (ОПК-5.1, ОПК-5.2, ОПК-5.3); ОПК-6 (ОПК-6.1, ОПК-6.2, ОПК-6.3)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F113794" w14:textId="028E0E39" w:rsidR="00B575AB" w:rsidRPr="00B575AB" w:rsidRDefault="00FB667B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641FFE81" w14:textId="76E39F9B" w:rsidR="00FB667B" w:rsidRDefault="00FB667B" w:rsidP="00FF2B8B"/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26B95199" w14:textId="2E7C20A4" w:rsidR="00B575AB" w:rsidRPr="00B575AB" w:rsidRDefault="00E900F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CBDED83" w14:textId="156F00D0" w:rsidR="00E900F2" w:rsidRDefault="00E900F2" w:rsidP="00FF2B8B"/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C8DE45E" w14:textId="1A7EDAD8" w:rsidR="00B575AB" w:rsidRPr="00B575AB" w:rsidRDefault="00E900F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6199FD44" w14:textId="5E7EED93" w:rsidR="00FF2B8B" w:rsidRDefault="00FF2B8B" w:rsidP="00FF2B8B"/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69602C90" w14:textId="299A77CA" w:rsidR="00B575AB" w:rsidRPr="00B575AB" w:rsidRDefault="00E900F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47BCCA0" w14:textId="466CFB37" w:rsidR="00FF2B8B" w:rsidRDefault="00FF2B8B" w:rsidP="00FF2B8B"/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5C98F898" w14:textId="7385CB43" w:rsidR="00B575AB" w:rsidRPr="00B575AB" w:rsidRDefault="0006284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6431B227" w14:textId="5DEE4C83" w:rsidR="00E900F2" w:rsidRDefault="00E900F2" w:rsidP="00FF2B8B"/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4D7A7028" w14:textId="6D2D921C" w:rsidR="00B575AB" w:rsidRPr="00B575AB" w:rsidRDefault="0006284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388DEB8" w14:textId="19FA2E23" w:rsidR="00FF2B8B" w:rsidRDefault="00FF2B8B" w:rsidP="00FF2B8B"/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lastRenderedPageBreak/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45E58840" w14:textId="11A8D7D2" w:rsidR="00B575AB" w:rsidRPr="00B575AB" w:rsidRDefault="0006284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69B610C" w14:textId="2DC8A173" w:rsidR="00FF2B8B" w:rsidRPr="00062841" w:rsidRDefault="00FF2B8B" w:rsidP="00FF2B8B">
      <w:pPr>
        <w:rPr>
          <w:b/>
          <w:bCs/>
        </w:rPr>
      </w:pP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7428F2CA" w14:textId="61F71D9A" w:rsidR="00B575AB" w:rsidRPr="00B575AB" w:rsidRDefault="0099405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8CDD328" w14:textId="04E67D1E" w:rsidR="00FF2B8B" w:rsidRDefault="00FF2B8B" w:rsidP="00FF2B8B"/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4BF441C2" w14:textId="748B92C1" w:rsidR="00B575AB" w:rsidRPr="00B575AB" w:rsidRDefault="0099405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2E44D8D" w14:textId="195A8E31" w:rsidR="00FF2B8B" w:rsidRDefault="00FF2B8B" w:rsidP="00FF2B8B"/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2ADB48B2" w14:textId="3980ABBB" w:rsidR="00B575AB" w:rsidRPr="00B575AB" w:rsidRDefault="00072BCC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52F662E" w14:textId="420D9A4F" w:rsidR="00FF2B8B" w:rsidRDefault="00FF2B8B" w:rsidP="00FF2B8B"/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43C47F34" w14:textId="6450D49E" w:rsidR="00B575AB" w:rsidRPr="00B575AB" w:rsidRDefault="00091570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2595C93" w14:textId="1EE59E7F" w:rsidR="00FF2B8B" w:rsidRDefault="00FF2B8B" w:rsidP="00FF2B8B"/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F8A92E3" w14:textId="02321D22" w:rsidR="00B575AB" w:rsidRPr="00B575AB" w:rsidRDefault="00091570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92AD268" w14:textId="69FE20C9" w:rsidR="00FF2B8B" w:rsidRDefault="00FF2B8B" w:rsidP="00FF2B8B"/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6FA12509" w14:textId="1416AB14" w:rsidR="00B575AB" w:rsidRPr="00B575AB" w:rsidRDefault="00D76DD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6BF2C5C" w14:textId="553CB721" w:rsidR="00FF2B8B" w:rsidRDefault="00FF2B8B" w:rsidP="00FF2B8B"/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lastRenderedPageBreak/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5F3C8AB0" w14:textId="30A17301" w:rsidR="00B575AB" w:rsidRPr="00B575AB" w:rsidRDefault="00D76DD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38D5BEE" w14:textId="154A4D59" w:rsidR="00D76DD6" w:rsidRDefault="00D76DD6" w:rsidP="00FF2B8B"/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0B04C13B" w14:textId="50759D58" w:rsidR="00B575AB" w:rsidRPr="00B575AB" w:rsidRDefault="00D510A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648EF21" w14:textId="5E86196F" w:rsidR="003D24F9" w:rsidRDefault="003D24F9" w:rsidP="003D24F9"/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763B153B" w14:textId="53AA5E8F" w:rsidR="00B575AB" w:rsidRPr="00B575AB" w:rsidRDefault="002E18B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008AF71" w14:textId="598AA9D0" w:rsidR="003D24F9" w:rsidRDefault="003D24F9" w:rsidP="003D24F9"/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2AA589C7" w14:textId="2BA3521D" w:rsidR="00B575AB" w:rsidRPr="00B575AB" w:rsidRDefault="002E18B2" w:rsidP="00B575AB">
      <w:r>
        <w:lastRenderedPageBreak/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DEE4702" w14:textId="37A17F62" w:rsidR="003D24F9" w:rsidRDefault="003D24F9" w:rsidP="003D24F9"/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002D3BD7" w14:textId="625D4D51" w:rsidR="00B575AB" w:rsidRPr="00B575AB" w:rsidRDefault="002E18B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623A84D" w14:textId="49A09EE1" w:rsidR="003D24F9" w:rsidRDefault="003D24F9" w:rsidP="003D24F9"/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D1C2170" w14:textId="4B3B9C4E" w:rsidR="00B575AB" w:rsidRPr="00B575AB" w:rsidRDefault="00473CC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6C3F108" w14:textId="31FBF422" w:rsidR="003D24F9" w:rsidRDefault="003D24F9" w:rsidP="003D24F9"/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0F50AF93" w14:textId="256C5885" w:rsidR="00B575AB" w:rsidRPr="00B575AB" w:rsidRDefault="00473CC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BDE7069" w14:textId="29D18063" w:rsidR="003D24F9" w:rsidRDefault="003D24F9" w:rsidP="003D24F9"/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lastRenderedPageBreak/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44786705" w14:textId="5A150926" w:rsidR="00B575AB" w:rsidRPr="00B575AB" w:rsidRDefault="00D11873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10E3EE0" w14:textId="65372D1B" w:rsidR="003D24F9" w:rsidRDefault="003D24F9" w:rsidP="003D24F9"/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2E9E0E39" w14:textId="00945F20" w:rsidR="00B575AB" w:rsidRPr="00B575AB" w:rsidRDefault="00BF5BCC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45CF5F7" w14:textId="10CA482B" w:rsidR="00531269" w:rsidRDefault="00531269" w:rsidP="003D24F9"/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DD9DA21" w14:textId="1991F669" w:rsidR="00B575AB" w:rsidRPr="00B575AB" w:rsidRDefault="0049625F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476DA80" w14:textId="3B3F478E" w:rsidR="00531269" w:rsidRDefault="00531269" w:rsidP="00531269"/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11CB6928" w14:textId="438DCCAB" w:rsidR="00B575AB" w:rsidRPr="00B575AB" w:rsidRDefault="00BA6FE5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416F4AA" w14:textId="05A8D354" w:rsidR="00531269" w:rsidRDefault="00531269" w:rsidP="00531269"/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lastRenderedPageBreak/>
        <w:t>Правильный ответ:</w:t>
      </w:r>
      <w:r>
        <w:t xml:space="preserve"> </w:t>
      </w:r>
      <w:r w:rsidR="002C4960">
        <w:t>Б, В.</w:t>
      </w:r>
    </w:p>
    <w:p w14:paraId="1A77C289" w14:textId="7F6EC2A7" w:rsidR="00B575AB" w:rsidRPr="00B575AB" w:rsidRDefault="00214BA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61B0A86" w14:textId="38BFEE98" w:rsidR="00531269" w:rsidRDefault="00531269" w:rsidP="00531269"/>
    <w:p w14:paraId="666FA6D8" w14:textId="77777777" w:rsidR="00531269" w:rsidRDefault="00531269" w:rsidP="00531269"/>
    <w:p w14:paraId="4104E3EE" w14:textId="04FD94B4" w:rsidR="00DD7EED" w:rsidRDefault="00DD7EED" w:rsidP="00487E31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1FB49AC1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487E31">
        <w:t>-</w:t>
      </w:r>
      <w:r w:rsidR="00E16901">
        <w:t>А, 2</w:t>
      </w:r>
      <w:r w:rsidR="00487E31">
        <w:t>-</w:t>
      </w:r>
      <w:r w:rsidR="00E16901">
        <w:t xml:space="preserve">Б, </w:t>
      </w:r>
      <w:r w:rsidR="00C86FCF">
        <w:t>3</w:t>
      </w:r>
      <w:r w:rsidR="00487E31">
        <w:t>-</w:t>
      </w:r>
      <w:proofErr w:type="gramStart"/>
      <w:r w:rsidR="00C86FCF">
        <w:t xml:space="preserve">В, </w:t>
      </w:r>
      <w:r w:rsidR="00952600">
        <w:t xml:space="preserve"> </w:t>
      </w:r>
      <w:r w:rsidR="00C86FCF">
        <w:t>4</w:t>
      </w:r>
      <w:proofErr w:type="gramEnd"/>
      <w:r w:rsidR="00487E31">
        <w:t>-</w:t>
      </w:r>
      <w:r w:rsidR="00C86FCF">
        <w:t>Г, 5-Д</w:t>
      </w:r>
      <w:r w:rsidR="00952600">
        <w:t>.</w:t>
      </w:r>
    </w:p>
    <w:p w14:paraId="2FCD68D8" w14:textId="763BF1FE" w:rsidR="00B575AB" w:rsidRPr="00B575AB" w:rsidRDefault="00F139E9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F3A68A9" w14:textId="36311616" w:rsidR="00952600" w:rsidRDefault="00952600" w:rsidP="00952600"/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76931CDB" w14:textId="04C6FE5D" w:rsidR="00B575AB" w:rsidRPr="00B575AB" w:rsidRDefault="0018248F" w:rsidP="00B575AB"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B575AB" w:rsidRPr="00B575AB">
        <w:t xml:space="preserve"> ОПК-5 (ОПК-5.1, ОПК-5.2, ОПК-5.3); ОПК-6 (ОПК-6.1, ОПК-6.2, ОПК-6.3)</w:t>
      </w:r>
    </w:p>
    <w:p w14:paraId="6E7BE0F2" w14:textId="14290DCE" w:rsidR="00952600" w:rsidRDefault="00952600" w:rsidP="00952600"/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lastRenderedPageBreak/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151DF0FA" w14:textId="38B273EC" w:rsidR="00B575AB" w:rsidRPr="00B575AB" w:rsidRDefault="00D85F45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1562971" w14:textId="06035A14" w:rsidR="00952600" w:rsidRDefault="00952600" w:rsidP="00952600"/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334D0527" w14:textId="2CCB846F" w:rsidR="00B575AB" w:rsidRPr="00B575AB" w:rsidRDefault="0080564B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D653389" w14:textId="49A35442" w:rsidR="00952600" w:rsidRDefault="00952600" w:rsidP="00952600"/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390EBF5E" w14:textId="05D04E7F" w:rsidR="00B575AB" w:rsidRPr="00B575AB" w:rsidRDefault="00ED752A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271CAE0" w14:textId="19E43B26" w:rsidR="00952600" w:rsidRDefault="00952600" w:rsidP="00952600"/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6ECAD14" w14:textId="30B8B660" w:rsidR="00B575AB" w:rsidRPr="00B575AB" w:rsidRDefault="00351EA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DF6BE94" w14:textId="10C8EAA4" w:rsidR="00952600" w:rsidRDefault="00952600" w:rsidP="00952600"/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6928E6D7" w14:textId="612CA9AF" w:rsidR="00B575AB" w:rsidRPr="00B575AB" w:rsidRDefault="00D56CB8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E8FFF78" w14:textId="1BF577E9" w:rsidR="00952600" w:rsidRDefault="00952600" w:rsidP="00952600"/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lastRenderedPageBreak/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234391AC" w14:textId="723825AF" w:rsidR="00B575AB" w:rsidRPr="00B575AB" w:rsidRDefault="006500DA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368CD87" w14:textId="3305F465" w:rsidR="001E440C" w:rsidRDefault="001E440C" w:rsidP="001E440C"/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058BB9F6" w14:textId="5C69BAE7" w:rsidR="00B575AB" w:rsidRPr="00B575AB" w:rsidRDefault="00AC60E8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79C088F" w14:textId="7FF9BB02" w:rsidR="001E440C" w:rsidRDefault="001E440C" w:rsidP="001E440C"/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6BF0F76E" w14:textId="16511B38" w:rsidR="00B575AB" w:rsidRPr="00B575AB" w:rsidRDefault="00EF4FD8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0AB1ADA" w14:textId="2A884453" w:rsidR="001E440C" w:rsidRDefault="001E440C" w:rsidP="001E440C"/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lastRenderedPageBreak/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1F165560" w14:textId="36D61792" w:rsidR="00B575AB" w:rsidRPr="00B575AB" w:rsidRDefault="00405823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7F64A3A" w14:textId="48B1DCB9" w:rsidR="001E440C" w:rsidRDefault="001E440C" w:rsidP="001E440C"/>
    <w:p w14:paraId="0E8A3C6F" w14:textId="77777777" w:rsidR="001E440C" w:rsidRDefault="001E440C" w:rsidP="001E440C"/>
    <w:p w14:paraId="0DCD758F" w14:textId="287E81AB" w:rsidR="001E440C" w:rsidRDefault="00405823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63DD1185" w14:textId="32F6178C" w:rsidR="00B575AB" w:rsidRPr="00B575AB" w:rsidRDefault="00B9798B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45E4E01" w14:textId="6A6D845D" w:rsidR="001E440C" w:rsidRDefault="001E440C" w:rsidP="001E440C"/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58086D18" w14:textId="564E1273" w:rsidR="00B575AB" w:rsidRPr="00B575AB" w:rsidRDefault="0053251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A71B42D" w14:textId="067BD7DA" w:rsidR="00952600" w:rsidRDefault="00952600" w:rsidP="001E440C"/>
    <w:p w14:paraId="371EEF3A" w14:textId="0F3E6688" w:rsidR="00DD7EED" w:rsidRPr="00116148" w:rsidRDefault="00DD7EED" w:rsidP="00487E31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lastRenderedPageBreak/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43A34118" w14:textId="6905000C" w:rsidR="00B575AB" w:rsidRPr="00B575AB" w:rsidRDefault="00BD159C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DE567A9" w14:textId="58148788" w:rsidR="00BD159C" w:rsidRDefault="00BD159C" w:rsidP="00193DBD"/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430BB7C9" w14:textId="33966792" w:rsidR="00B575AB" w:rsidRPr="00B575AB" w:rsidRDefault="00FD40BC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95BF2D1" w14:textId="26A0553C" w:rsidR="00FD40BC" w:rsidRDefault="00FD40BC" w:rsidP="00193DBD"/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02871A8B" w14:textId="1411FDA5" w:rsidR="00B575AB" w:rsidRPr="00B575AB" w:rsidRDefault="008724E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CA8AD30" w14:textId="3BBB7B76" w:rsidR="008724E6" w:rsidRDefault="008724E6" w:rsidP="00193DBD"/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56C00206" w14:textId="1F1A77B3" w:rsidR="00B575AB" w:rsidRPr="00B575AB" w:rsidRDefault="008724E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9F1E02E" w14:textId="08CA837F" w:rsidR="008724E6" w:rsidRDefault="008724E6" w:rsidP="00193DBD"/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lastRenderedPageBreak/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15E83931" w14:textId="08E6CF6A" w:rsidR="00B575AB" w:rsidRPr="00B575AB" w:rsidRDefault="008724E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C940726" w14:textId="5C235190" w:rsidR="008724E6" w:rsidRDefault="008724E6" w:rsidP="00193DBD"/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487E31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6822E5D6" w14:textId="1DD81E62" w:rsidR="00B575AB" w:rsidRPr="00B575AB" w:rsidRDefault="00193DB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8A0009B" w14:textId="51FCE484" w:rsidR="00193DBD" w:rsidRDefault="00193DBD" w:rsidP="00193DBD"/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6461EC3C" w14:textId="1BB0B761" w:rsidR="00B575AB" w:rsidRPr="00B575AB" w:rsidRDefault="00193DB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C8B3A71" w14:textId="6DD788AC" w:rsidR="00193DBD" w:rsidRDefault="00193DBD" w:rsidP="00A67152"/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3F481CB3" w14:textId="4C81E681" w:rsidR="00B575AB" w:rsidRPr="00B575AB" w:rsidRDefault="00193DBD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5524C28" w14:textId="00A31DD5" w:rsidR="00193DBD" w:rsidRDefault="00193DBD" w:rsidP="00193DBD"/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4E950147" w14:textId="455EECD7" w:rsidR="00B575AB" w:rsidRPr="00B575AB" w:rsidRDefault="00A67152" w:rsidP="00B575AB">
      <w:r>
        <w:lastRenderedPageBreak/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9B69398" w14:textId="0CBC24DC" w:rsidR="00A67152" w:rsidRDefault="00A67152" w:rsidP="00A67152"/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4A6C5380" w14:textId="38CC320A" w:rsidR="00B575AB" w:rsidRPr="00B575AB" w:rsidRDefault="00D56E2B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83441F3" w14:textId="304ACEEB" w:rsidR="00D56E2B" w:rsidRDefault="00D56E2B" w:rsidP="00D56E2B"/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33E8D73F" w14:textId="0696679A" w:rsidR="00B575AB" w:rsidRPr="00B575AB" w:rsidRDefault="008C7D4B" w:rsidP="00B575AB">
      <w:r>
        <w:t>Компетенции(индикаторы)</w:t>
      </w:r>
      <w:r w:rsidR="001454C2">
        <w:t>:</w:t>
      </w:r>
      <w:r w:rsidR="00B575AB" w:rsidRPr="00B575AB">
        <w:t xml:space="preserve"> ОПК-5 (ОПК-5.1, ОПК-5.2, ОПК-5.3); ОПК-6 (ОПК-6.1, ОПК-6.2, ОПК-6.3)</w:t>
      </w:r>
    </w:p>
    <w:p w14:paraId="0DE04157" w14:textId="418EF98F" w:rsidR="001454C2" w:rsidRDefault="001454C2" w:rsidP="001454C2"/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57AB152E" w14:textId="59585D4D" w:rsidR="00B575AB" w:rsidRPr="00B575AB" w:rsidRDefault="008C7D4B" w:rsidP="00B575AB">
      <w:r>
        <w:t>Компетенции(индикаторы):</w:t>
      </w:r>
      <w:r w:rsidR="00B575AB" w:rsidRPr="00B575AB">
        <w:t xml:space="preserve"> ОПК-5 (ОПК-5.1, ОПК-5.2, ОПК-5.3); ОПК-6 (ОПК-6.1, ОПК-6.2, ОПК-6.3)</w:t>
      </w:r>
    </w:p>
    <w:p w14:paraId="4687E5E3" w14:textId="3DC5BAF8" w:rsidR="001454C2" w:rsidRDefault="001454C2" w:rsidP="001454C2"/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3D321F59" w14:textId="46E96862" w:rsidR="00B575AB" w:rsidRPr="00B575AB" w:rsidRDefault="008E6755" w:rsidP="00B575AB">
      <w:r>
        <w:t>Компетенции(индикаторы)</w:t>
      </w:r>
      <w:r w:rsidR="001454C2">
        <w:t>:</w:t>
      </w:r>
      <w:r w:rsidR="00B575AB" w:rsidRPr="00B575AB">
        <w:t xml:space="preserve"> ОПК-5 (ОПК-5.1, ОПК-5.2, ОПК-5.3); ОПК-6 (ОПК-6.1, ОПК-6.2, ОПК-6.3)</w:t>
      </w:r>
    </w:p>
    <w:p w14:paraId="4EB50285" w14:textId="6C7942FB" w:rsidR="001454C2" w:rsidRDefault="001454C2" w:rsidP="001454C2"/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1F5FE62B" w14:textId="3D0DBE43" w:rsidR="00B575AB" w:rsidRPr="00B575AB" w:rsidRDefault="008E6755" w:rsidP="00B575AB">
      <w:r>
        <w:t>Компетенции(индикаторы)</w:t>
      </w:r>
      <w:r w:rsidR="001454C2">
        <w:t>:</w:t>
      </w:r>
      <w:r w:rsidR="00B575AB" w:rsidRPr="00B575AB">
        <w:t xml:space="preserve"> ОПК-5 (ОПК-5.1, ОПК-5.2, ОПК-5.3); ОПК-6 (ОПК-6.1, ОПК-6.2, ОПК-6.3)</w:t>
      </w:r>
    </w:p>
    <w:p w14:paraId="5C1930D5" w14:textId="5D48C558" w:rsidR="001454C2" w:rsidRDefault="001454C2" w:rsidP="001454C2"/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lastRenderedPageBreak/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2E724237" w14:textId="7062F14C" w:rsidR="00B575AB" w:rsidRPr="00B575AB" w:rsidRDefault="00F17957" w:rsidP="00B575AB">
      <w:r>
        <w:t>Компетенции(индикаторы)</w:t>
      </w:r>
      <w:r w:rsidR="000861D6">
        <w:t>:</w:t>
      </w:r>
      <w:r w:rsidR="00B575AB" w:rsidRPr="00B575AB">
        <w:t xml:space="preserve"> ОПК-5 (ОПК-5.1, ОПК-5.2, ОПК-5.3); ОПК-6 (ОПК-6.1, ОПК-6.2, ОПК-6.3)</w:t>
      </w:r>
    </w:p>
    <w:p w14:paraId="67D6907E" w14:textId="065B7A44" w:rsidR="001454C2" w:rsidRDefault="001454C2" w:rsidP="001454C2"/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2A141036" w14:textId="5EBEACB3" w:rsidR="00B575AB" w:rsidRPr="00B575AB" w:rsidRDefault="006441B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41FC650" w14:textId="7E6E2F35" w:rsidR="001454C2" w:rsidRDefault="001454C2" w:rsidP="001454C2"/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05E6953E" w14:textId="79F811F5" w:rsidR="00B575AB" w:rsidRPr="00B575AB" w:rsidRDefault="006E5E0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C6E1FA3" w14:textId="64160069" w:rsidR="001454C2" w:rsidRDefault="001454C2" w:rsidP="001454C2"/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5ABEAE5" w14:textId="5F5F5351" w:rsidR="00B575AB" w:rsidRPr="00B575AB" w:rsidRDefault="006E5E0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EA5BCD4" w14:textId="62B338D3" w:rsidR="001454C2" w:rsidRDefault="001454C2" w:rsidP="001454C2"/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5B58EE06" w14:textId="7DB04826" w:rsidR="00B575AB" w:rsidRDefault="006E5E0E" w:rsidP="00B575AB">
      <w:r>
        <w:t>Компетенции (индикаторы):</w:t>
      </w:r>
      <w:r w:rsidR="00B575AB" w:rsidRPr="00B575AB">
        <w:t xml:space="preserve"> </w:t>
      </w:r>
      <w:r w:rsidR="00B575AB">
        <w:t>ОПК-5 (ОПК-5.1, ОПК-5.2, ОПК-5.3); ОПК-6 (ОПК-6.1, ОПК-6.2, ОПК-6.3)</w:t>
      </w:r>
    </w:p>
    <w:p w14:paraId="28F3F240" w14:textId="3467423D" w:rsidR="00000EA6" w:rsidRDefault="00000EA6" w:rsidP="001454C2"/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lastRenderedPageBreak/>
        <w:t>Правильный ответ:</w:t>
      </w:r>
      <w:r>
        <w:t xml:space="preserve"> оптимизационным.</w:t>
      </w:r>
    </w:p>
    <w:p w14:paraId="6ECCD030" w14:textId="425BC157" w:rsidR="00B575AB" w:rsidRPr="00B575AB" w:rsidRDefault="006E5E0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DC9CE1D" w14:textId="3D4ABE15" w:rsidR="001A19F3" w:rsidRDefault="001A19F3" w:rsidP="001A19F3"/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221AE2F3" w14:textId="7C814CE1" w:rsidR="00B575AB" w:rsidRPr="00B575AB" w:rsidRDefault="00ED5CE2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89E970E" w14:textId="776AF3B5" w:rsidR="001A19F3" w:rsidRDefault="001A19F3" w:rsidP="00ED5CE2"/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55027593" w14:textId="5A65738C" w:rsidR="00B575AB" w:rsidRPr="00B575AB" w:rsidRDefault="001A19F3" w:rsidP="00B575AB">
      <w:r>
        <w:t>Шифр компетенции:</w:t>
      </w:r>
      <w:r w:rsidR="00B575AB" w:rsidRPr="00B575AB">
        <w:t xml:space="preserve"> ОПК-5 (ОПК-5.1, ОПК-5.2, ОПК-5.3); ОПК-6 (ОПК-6.1, ОПК-6.2, ОПК-6.3)</w:t>
      </w:r>
    </w:p>
    <w:p w14:paraId="756013F3" w14:textId="5BCEB6C2" w:rsidR="001A19F3" w:rsidRDefault="001A19F3" w:rsidP="001A19F3"/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5B810BF0" w14:textId="00B3E23D" w:rsidR="00B575AB" w:rsidRPr="00B575AB" w:rsidRDefault="00F17C9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F2A9541" w14:textId="557B03BA" w:rsidR="001A19F3" w:rsidRDefault="001A19F3" w:rsidP="001A19F3"/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8A790CE" w14:textId="3F6AF083" w:rsidR="00B575AB" w:rsidRPr="00B575AB" w:rsidRDefault="00F17C9E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EB13E22" w14:textId="2F5AA099" w:rsidR="001A19F3" w:rsidRDefault="001A19F3" w:rsidP="001A19F3"/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14A4AFEF" w14:textId="0CFE15A8" w:rsidR="00B575AB" w:rsidRPr="00B575AB" w:rsidRDefault="00640EF7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00B266A" w14:textId="42CFD045" w:rsidR="001A19F3" w:rsidRPr="00DD7EED" w:rsidRDefault="001A19F3" w:rsidP="001A19F3"/>
    <w:p w14:paraId="31A1473C" w14:textId="1269A3F5" w:rsidR="00DD7EED" w:rsidRDefault="00DD7EED" w:rsidP="00487E31">
      <w:pPr>
        <w:pStyle w:val="3"/>
        <w:jc w:val="left"/>
      </w:pPr>
      <w:r w:rsidRPr="00DD7EED">
        <w:lastRenderedPageBreak/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09EE97BD" w14:textId="213FF3A5" w:rsidR="00B575AB" w:rsidRPr="00B575AB" w:rsidRDefault="00640EF7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D875E01" w14:textId="63F0520E" w:rsidR="00D41B52" w:rsidRDefault="00D41B52" w:rsidP="00D41B52"/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2840535A" w14:textId="46CA5B5E" w:rsidR="00B575AB" w:rsidRPr="00B575AB" w:rsidRDefault="00D36614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9B7D63A" w14:textId="477EDBF5" w:rsidR="00D41B52" w:rsidRDefault="00D41B52" w:rsidP="00D41B52"/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5249A44C" w14:textId="6E30DAD0" w:rsidR="00B575AB" w:rsidRPr="00B575AB" w:rsidRDefault="00D36614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3C29EF6" w14:textId="14C5BF0C" w:rsidR="00D41B52" w:rsidRDefault="00D41B52" w:rsidP="00D41B52"/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40F99B93" w14:textId="42D23410" w:rsidR="00B575AB" w:rsidRPr="00B575AB" w:rsidRDefault="00D36614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0839AF4" w14:textId="42CAE85F" w:rsidR="00D41B52" w:rsidRDefault="00D41B52" w:rsidP="00D41B52"/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09E37AA3" w14:textId="76E4662D" w:rsidR="00B575AB" w:rsidRPr="00B575AB" w:rsidRDefault="00D36614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723F5F6" w14:textId="2DDAC93F" w:rsidR="00D41B52" w:rsidRDefault="00D41B52" w:rsidP="00D41B52"/>
    <w:p w14:paraId="299FA447" w14:textId="77777777" w:rsidR="00D41B52" w:rsidRDefault="00D41B52" w:rsidP="00D41B52"/>
    <w:p w14:paraId="529C4892" w14:textId="2D9AF3C8" w:rsidR="00D41B52" w:rsidRDefault="00D36614" w:rsidP="00D41B52">
      <w:r>
        <w:lastRenderedPageBreak/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6EFF332E" w14:textId="4F5B4F11" w:rsidR="00B575AB" w:rsidRPr="00B575AB" w:rsidRDefault="00D36614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15CBC8B" w14:textId="44669E55" w:rsidR="00D41B52" w:rsidRDefault="00D41B52" w:rsidP="00D41B52"/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60FE896F" w14:textId="1FEB5D0A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DBA0072" w14:textId="38373C68" w:rsidR="00D41B52" w:rsidRDefault="00D41B52" w:rsidP="00D41B52"/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434E982D" w14:textId="3930DCDA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7743FA9" w14:textId="3A152584" w:rsidR="00D41B52" w:rsidRDefault="00D41B52" w:rsidP="00D41B52"/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57275A15" w14:textId="1BB7BECF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45422CC" w14:textId="584D1A95" w:rsidR="00D41B52" w:rsidRDefault="00D41B52" w:rsidP="00D41B52"/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01B21904" w:rsidR="00D41B52" w:rsidRDefault="00B01896" w:rsidP="00D41B52">
      <w:r>
        <w:t>Компетенции (индикаторы):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lastRenderedPageBreak/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24921CA2" w14:textId="1461371D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3DB12C0" w14:textId="60ED3342" w:rsidR="00651CCD" w:rsidRDefault="00651CCD" w:rsidP="00651CCD"/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49B05056" w14:textId="0C06C8BD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BEB0BC2" w14:textId="4D884BC1" w:rsidR="00651CCD" w:rsidRDefault="00651CCD" w:rsidP="00651CCD"/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3C4B15B4" w14:textId="278C7954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FE0032E" w14:textId="21A0683D" w:rsidR="00651CCD" w:rsidRDefault="00651CCD" w:rsidP="00651CCD"/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3EA47EC3" w14:textId="479FE68A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4610C2A8" w14:textId="2683BEED" w:rsidR="00651CCD" w:rsidRDefault="00651CCD" w:rsidP="00651CCD"/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5602A943" w14:textId="3F245C83" w:rsidR="00B575AB" w:rsidRPr="00B575AB" w:rsidRDefault="00B01896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37EBCB8D" w14:textId="7B49AB9C" w:rsidR="00651CCD" w:rsidRDefault="00651CCD" w:rsidP="00651CCD"/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lastRenderedPageBreak/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55A1AFC8" w14:textId="36E16DE3" w:rsidR="00B575AB" w:rsidRPr="00B575AB" w:rsidRDefault="008A1301" w:rsidP="00B575AB">
      <w:r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1521461" w14:textId="2EF8D1ED" w:rsidR="00651CCD" w:rsidRDefault="00651CCD" w:rsidP="00651CCD"/>
    <w:p w14:paraId="300A6FE8" w14:textId="77777777" w:rsidR="00053130" w:rsidRDefault="00DD7EED" w:rsidP="00487E31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487E31" w:rsidRDefault="00BE3A59" w:rsidP="00BE3A59">
      <w:r w:rsidRPr="00487E31">
        <w:t xml:space="preserve">Необходимо провести анализ деловой ситуации и предложить алгоритм </w:t>
      </w:r>
      <w:r w:rsidR="00523FEE" w:rsidRPr="00487E31">
        <w:t>решения профессиональной задачи с использованием информационных технологий.</w:t>
      </w:r>
    </w:p>
    <w:p w14:paraId="556B3536" w14:textId="77777777" w:rsidR="001D2CC8" w:rsidRPr="00487E31" w:rsidRDefault="001D2CC8" w:rsidP="001D2CC8">
      <w:r w:rsidRPr="00487E31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487E31" w:rsidRDefault="00EF58FF" w:rsidP="001D2CC8">
      <w:r w:rsidRPr="00487E31">
        <w:t>Время выполнения – 30 мин</w:t>
      </w:r>
      <w:r w:rsidR="007A0CF5" w:rsidRPr="00487E31">
        <w:t>.</w:t>
      </w:r>
    </w:p>
    <w:p w14:paraId="0258FB8C" w14:textId="1A59487B" w:rsidR="007A0CF5" w:rsidRPr="00487E31" w:rsidRDefault="008247ED" w:rsidP="001D2CC8">
      <w:r w:rsidRPr="00487E31">
        <w:t>Ожидаемый ответ:</w:t>
      </w:r>
    </w:p>
    <w:p w14:paraId="45C09F88" w14:textId="4FB96A6D" w:rsidR="001D2CC8" w:rsidRPr="00487E31" w:rsidRDefault="007A0CF5" w:rsidP="001D2CC8">
      <w:r w:rsidRPr="00487E31">
        <w:t xml:space="preserve">1) </w:t>
      </w:r>
      <w:r w:rsidR="001D2CC8" w:rsidRPr="00487E31">
        <w:t>Сбор данных:</w:t>
      </w:r>
    </w:p>
    <w:p w14:paraId="09B50524" w14:textId="1EA6D27D" w:rsidR="001D2CC8" w:rsidRPr="00487E31" w:rsidRDefault="001D2CC8" w:rsidP="001D2CC8">
      <w:r w:rsidRPr="00487E31">
        <w:t>Получите данные о продажах компании за последний квартал.</w:t>
      </w:r>
    </w:p>
    <w:p w14:paraId="0092FCAA" w14:textId="16497CA9" w:rsidR="001D2CC8" w:rsidRPr="00487E31" w:rsidRDefault="00183662" w:rsidP="001D2CC8">
      <w:r w:rsidRPr="00487E31">
        <w:t>2</w:t>
      </w:r>
      <w:r w:rsidR="007A0CF5" w:rsidRPr="00487E31">
        <w:t xml:space="preserve">) </w:t>
      </w:r>
      <w:r w:rsidR="001D2CC8" w:rsidRPr="00487E31">
        <w:t>Создание таблицы в Microsoft Excel:</w:t>
      </w:r>
    </w:p>
    <w:p w14:paraId="21F3BD48" w14:textId="357BCEC8" w:rsidR="001D2CC8" w:rsidRPr="00487E31" w:rsidRDefault="001D2CC8" w:rsidP="001D2CC8">
      <w:r w:rsidRPr="00487E31">
        <w:t>Введите данные о продажах в таблицу Excel.</w:t>
      </w:r>
    </w:p>
    <w:p w14:paraId="1EB13D7D" w14:textId="39AC48EC" w:rsidR="001D2CC8" w:rsidRPr="00487E31" w:rsidRDefault="001D2CC8" w:rsidP="001D2CC8">
      <w:r w:rsidRPr="00487E31">
        <w:t>Добавьте столбцы для месяцев и категорий продуктов.</w:t>
      </w:r>
    </w:p>
    <w:p w14:paraId="1090AA95" w14:textId="33D0C799" w:rsidR="001D2CC8" w:rsidRPr="00487E31" w:rsidRDefault="00183662" w:rsidP="001D2CC8">
      <w:r w:rsidRPr="00487E31">
        <w:t>3</w:t>
      </w:r>
      <w:r w:rsidR="007A0CF5" w:rsidRPr="00487E31">
        <w:t xml:space="preserve">) </w:t>
      </w:r>
      <w:r w:rsidR="001D2CC8" w:rsidRPr="00487E31">
        <w:t>Подсчет общих объемов продаж:</w:t>
      </w:r>
    </w:p>
    <w:p w14:paraId="18ECE0DF" w14:textId="64136587" w:rsidR="001D2CC8" w:rsidRPr="00487E31" w:rsidRDefault="001D2CC8" w:rsidP="001D2CC8">
      <w:r w:rsidRPr="00487E31">
        <w:t>Используйте функцию СУММ для подсчета общих объемов продаж по каждому месяцу.</w:t>
      </w:r>
    </w:p>
    <w:p w14:paraId="527B98D3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B2:B5) для подсчета продаж за январь-март.</w:t>
      </w:r>
    </w:p>
    <w:p w14:paraId="6AA2B59F" w14:textId="39792309" w:rsidR="001D2CC8" w:rsidRPr="00487E31" w:rsidRDefault="00183662" w:rsidP="001D2CC8">
      <w:r w:rsidRPr="00487E31">
        <w:t xml:space="preserve">4) </w:t>
      </w:r>
      <w:r w:rsidR="001D2CC8" w:rsidRPr="00487E31">
        <w:t>Визуализация данных:</w:t>
      </w:r>
    </w:p>
    <w:p w14:paraId="7F1E8A8C" w14:textId="01578EF1" w:rsidR="001D2CC8" w:rsidRPr="00487E31" w:rsidRDefault="001D2CC8" w:rsidP="001D2CC8">
      <w:r w:rsidRPr="00487E31">
        <w:t>Создайте диаграммы и графики для иллюстрации динамики продаж.</w:t>
      </w:r>
    </w:p>
    <w:p w14:paraId="51B60B61" w14:textId="5FD773D9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4FDF5F14" w14:textId="4BB18D3F" w:rsidR="001D2CC8" w:rsidRPr="00487E31" w:rsidRDefault="00757A45" w:rsidP="001D2CC8">
      <w:r w:rsidRPr="00487E31">
        <w:t xml:space="preserve">5) </w:t>
      </w:r>
      <w:r w:rsidR="001D2CC8" w:rsidRPr="00487E31">
        <w:t>Написание аналитической части отчета в Microsoft Word:</w:t>
      </w:r>
    </w:p>
    <w:p w14:paraId="474F701C" w14:textId="43AA1BFB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4D8CC6F3" w14:textId="25714A0A" w:rsidR="001D2CC8" w:rsidRPr="00487E31" w:rsidRDefault="001D2CC8" w:rsidP="001D2CC8">
      <w:r w:rsidRPr="00487E31">
        <w:t>Предложите рекомендации по улучшению продаж на следующий квартал.</w:t>
      </w:r>
    </w:p>
    <w:p w14:paraId="2CB93DE2" w14:textId="0BC14756" w:rsidR="001D2CC8" w:rsidRPr="00487E31" w:rsidRDefault="00757A45" w:rsidP="001D2CC8">
      <w:r w:rsidRPr="00487E31">
        <w:t>6)</w:t>
      </w:r>
      <w:r w:rsidR="001D2CC8" w:rsidRPr="00487E31">
        <w:t>Автоматизация обновления данных:</w:t>
      </w:r>
    </w:p>
    <w:p w14:paraId="5987C644" w14:textId="6DC2353E" w:rsidR="001D2CC8" w:rsidRPr="00487E31" w:rsidRDefault="001D2CC8" w:rsidP="001D2CC8">
      <w:r w:rsidRPr="00487E31">
        <w:t>Свяжите таблицу в Excel с отчетом в Word для автоматического обновления данных.</w:t>
      </w:r>
    </w:p>
    <w:p w14:paraId="48CDFD43" w14:textId="49DF0524" w:rsidR="001D2CC8" w:rsidRPr="00487E31" w:rsidRDefault="001D2CC8" w:rsidP="001D2CC8">
      <w:r w:rsidRPr="00487E31">
        <w:t>Используйте команду Обновить связь в Word для обновления данных.</w:t>
      </w:r>
    </w:p>
    <w:p w14:paraId="18C2F486" w14:textId="35C12F81" w:rsidR="008247ED" w:rsidRPr="00487E31" w:rsidRDefault="00AD557D" w:rsidP="001D2CC8">
      <w:r w:rsidRPr="00487E31">
        <w:t>Критерии оценивания: наличие в ответе хотя бы трех</w:t>
      </w:r>
      <w:r w:rsidR="00711E82" w:rsidRPr="00487E31">
        <w:t xml:space="preserve"> шагов</w:t>
      </w:r>
      <w:r w:rsidRPr="00487E31">
        <w:t>, описание операции сбора, анализа и визуализации данных.</w:t>
      </w:r>
    </w:p>
    <w:p w14:paraId="484B5458" w14:textId="0CEF85CC" w:rsidR="00B575AB" w:rsidRPr="00B575AB" w:rsidRDefault="00757A45" w:rsidP="00B575AB">
      <w:r w:rsidRPr="00487E31">
        <w:lastRenderedPageBreak/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179D606" w14:textId="67122785" w:rsidR="001D2CC8" w:rsidRPr="00487E31" w:rsidRDefault="001D2CC8" w:rsidP="001D2CC8"/>
    <w:p w14:paraId="5A14601F" w14:textId="77777777" w:rsidR="001D2CC8" w:rsidRPr="00487E31" w:rsidRDefault="001D2CC8" w:rsidP="001D2CC8"/>
    <w:p w14:paraId="2BE7590D" w14:textId="6550102D" w:rsidR="006564BB" w:rsidRPr="00487E31" w:rsidRDefault="001D2CC8" w:rsidP="001D2CC8">
      <w:r w:rsidRPr="00487E31">
        <w:t>2</w:t>
      </w:r>
      <w:r w:rsidR="00757A45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487E31" w:rsidRDefault="00757A45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487E31" w:rsidRDefault="001D2CC8" w:rsidP="001D2CC8">
      <w:r w:rsidRPr="00487E31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487E31">
        <w:t>СУММ</w:t>
      </w:r>
      <w:r w:rsidRPr="00487E31">
        <w:t>", "</w:t>
      </w:r>
      <w:r w:rsidR="000A617A" w:rsidRPr="00487E31">
        <w:t>СЧЕТ</w:t>
      </w:r>
      <w:r w:rsidRPr="00487E31">
        <w:t>" и "</w:t>
      </w:r>
      <w:r w:rsidR="000A617A" w:rsidRPr="00487E31">
        <w:t>СЧЕТЕСЛИ</w:t>
      </w:r>
      <w:r w:rsidRPr="00487E31">
        <w:t>" для создания этой таблицы?</w:t>
      </w:r>
    </w:p>
    <w:p w14:paraId="113598CC" w14:textId="2882AE8F" w:rsidR="001D2CC8" w:rsidRPr="00487E31" w:rsidRDefault="000A617A" w:rsidP="001D2CC8">
      <w:r w:rsidRPr="00487E31">
        <w:t>Время выполнения – 30 мин.</w:t>
      </w:r>
    </w:p>
    <w:p w14:paraId="503387A0" w14:textId="2F7F52ED" w:rsidR="001D2CC8" w:rsidRPr="00487E31" w:rsidRDefault="00711E82" w:rsidP="001D2CC8">
      <w:r w:rsidRPr="00487E31">
        <w:t>Ожидаемый ответ:</w:t>
      </w:r>
    </w:p>
    <w:p w14:paraId="63E6E3D5" w14:textId="6F8E04CF" w:rsidR="001D2CC8" w:rsidRPr="00487E31" w:rsidRDefault="000A617A" w:rsidP="001D2CC8">
      <w:r w:rsidRPr="00487E31">
        <w:t xml:space="preserve">1) </w:t>
      </w:r>
      <w:r w:rsidR="001D2CC8" w:rsidRPr="00487E31">
        <w:t>Создание структуры таблицы:</w:t>
      </w:r>
    </w:p>
    <w:p w14:paraId="2BBF52FF" w14:textId="021EADF1" w:rsidR="001D2CC8" w:rsidRPr="00487E31" w:rsidRDefault="001D2CC8" w:rsidP="001D2CC8">
      <w:r w:rsidRPr="00487E31">
        <w:t>В Excel создайте таблицу с колонками для категорий доходов и расходов.</w:t>
      </w:r>
    </w:p>
    <w:p w14:paraId="65DFDAB3" w14:textId="55B94889" w:rsidR="001D2CC8" w:rsidRPr="00487E31" w:rsidRDefault="001D2CC8" w:rsidP="001D2CC8">
      <w:r w:rsidRPr="00487E31">
        <w:t>Добавьте строки для каждого месяца следующего года.</w:t>
      </w:r>
    </w:p>
    <w:p w14:paraId="57D5EB9A" w14:textId="3C90D432" w:rsidR="001D2CC8" w:rsidRPr="00487E31" w:rsidRDefault="002D0142" w:rsidP="001D2CC8">
      <w:r w:rsidRPr="00487E31">
        <w:t>2</w:t>
      </w:r>
      <w:r w:rsidR="0074131E" w:rsidRPr="00487E31">
        <w:t xml:space="preserve">) </w:t>
      </w:r>
      <w:r w:rsidR="001D2CC8" w:rsidRPr="00487E31">
        <w:t>Ввод данных:</w:t>
      </w:r>
    </w:p>
    <w:p w14:paraId="44BC6656" w14:textId="4622069E" w:rsidR="001D2CC8" w:rsidRPr="00487E31" w:rsidRDefault="001D2CC8" w:rsidP="001D2CC8">
      <w:r w:rsidRPr="00487E31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487E31" w:rsidRDefault="0074131E" w:rsidP="001D2CC8">
      <w:r w:rsidRPr="00487E31">
        <w:t xml:space="preserve">3) </w:t>
      </w:r>
      <w:r w:rsidR="001D2CC8" w:rsidRPr="00487E31">
        <w:t>Подсчет общих доходов и расходов:</w:t>
      </w:r>
    </w:p>
    <w:p w14:paraId="6D1F4867" w14:textId="67C0E1B0" w:rsidR="001D2CC8" w:rsidRPr="00487E31" w:rsidRDefault="001D2CC8" w:rsidP="001D2CC8">
      <w:r w:rsidRPr="00487E31">
        <w:t>Используйте функцию СУММ для подсчета общих доходов и расходов за каждый месяц.</w:t>
      </w:r>
    </w:p>
    <w:p w14:paraId="642998AB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B2:B13) для подсчета доходов за январь.</w:t>
      </w:r>
    </w:p>
    <w:p w14:paraId="2AD2BEB3" w14:textId="3F65B22B" w:rsidR="001D2CC8" w:rsidRPr="00487E31" w:rsidRDefault="0074131E" w:rsidP="001D2CC8">
      <w:r w:rsidRPr="00487E31">
        <w:t xml:space="preserve">4) </w:t>
      </w:r>
      <w:r w:rsidR="001D2CC8" w:rsidRPr="00487E31">
        <w:t>Прогнозирование по категориям:</w:t>
      </w:r>
    </w:p>
    <w:p w14:paraId="71EAA60D" w14:textId="725C49FF" w:rsidR="001D2CC8" w:rsidRPr="00487E31" w:rsidRDefault="001D2CC8" w:rsidP="001D2CC8">
      <w:r w:rsidRPr="00487E31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СЧЁТЕСЛИ(</w:t>
      </w:r>
      <w:proofErr w:type="gramEnd"/>
      <w:r w:rsidRPr="00487E31">
        <w:t>A2:A10;"&gt;500") для подсчета числа продаж свыше 500 единиц.</w:t>
      </w:r>
    </w:p>
    <w:p w14:paraId="2DC227F4" w14:textId="0121C65F" w:rsidR="001D2CC8" w:rsidRPr="00487E31" w:rsidRDefault="00886D46" w:rsidP="001D2CC8">
      <w:r w:rsidRPr="00487E31">
        <w:t xml:space="preserve">5) </w:t>
      </w:r>
      <w:r w:rsidR="001D2CC8" w:rsidRPr="00487E31">
        <w:t>Анализ данных:</w:t>
      </w:r>
    </w:p>
    <w:p w14:paraId="0C837723" w14:textId="4BBF99AA" w:rsidR="001D2CC8" w:rsidRPr="00487E31" w:rsidRDefault="001D2CC8" w:rsidP="001D2CC8">
      <w:r w:rsidRPr="00487E31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487E31" w:rsidRDefault="00886D46" w:rsidP="001D2CC8">
      <w:r w:rsidRPr="00487E31">
        <w:t xml:space="preserve">6) </w:t>
      </w:r>
      <w:r w:rsidR="001D2CC8" w:rsidRPr="00487E31">
        <w:t>Рекомендации по улучшению:</w:t>
      </w:r>
    </w:p>
    <w:p w14:paraId="46E033BB" w14:textId="77777777" w:rsidR="001D2CC8" w:rsidRPr="00487E31" w:rsidRDefault="001D2CC8" w:rsidP="001D2CC8">
      <w:r w:rsidRPr="00487E31">
        <w:t>На основе анализа предложите рекомендации по оптимизации бюджета.</w:t>
      </w:r>
    </w:p>
    <w:p w14:paraId="20B063C5" w14:textId="29F037C3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1C574151" w14:textId="5A717C38" w:rsidR="00B575AB" w:rsidRPr="00B575AB" w:rsidRDefault="00886D46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22D5CE2" w14:textId="068D5D9F" w:rsidR="001D2CC8" w:rsidRPr="00487E31" w:rsidRDefault="001D2CC8" w:rsidP="001D2CC8"/>
    <w:p w14:paraId="41511CAC" w14:textId="77777777" w:rsidR="001D2CC8" w:rsidRPr="00487E31" w:rsidRDefault="001D2CC8" w:rsidP="001D2CC8"/>
    <w:p w14:paraId="7526404D" w14:textId="577DB45F" w:rsidR="006564BB" w:rsidRPr="00487E31" w:rsidRDefault="00193827" w:rsidP="001D2CC8">
      <w:r w:rsidRPr="00487E31">
        <w:lastRenderedPageBreak/>
        <w:t xml:space="preserve">3.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487E31" w:rsidRDefault="00193827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487E31" w:rsidRDefault="001D2CC8" w:rsidP="001D2CC8">
      <w:r w:rsidRPr="00487E31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487E31" w:rsidRDefault="00193827" w:rsidP="00193827">
      <w:r w:rsidRPr="00487E31">
        <w:t>Время выполнения – 30 мин.</w:t>
      </w:r>
    </w:p>
    <w:p w14:paraId="2C8FD3A4" w14:textId="15F92364" w:rsidR="001D2CC8" w:rsidRPr="00487E31" w:rsidRDefault="00711E82" w:rsidP="001D2CC8">
      <w:r w:rsidRPr="00487E31">
        <w:t>Ожидаемый ответ:</w:t>
      </w:r>
    </w:p>
    <w:p w14:paraId="1BEDDD32" w14:textId="68C9CC54" w:rsidR="001D2CC8" w:rsidRPr="00487E31" w:rsidRDefault="00193827" w:rsidP="001D2CC8">
      <w:r w:rsidRPr="00487E31">
        <w:t xml:space="preserve">1) </w:t>
      </w:r>
      <w:r w:rsidR="001D2CC8" w:rsidRPr="00487E31">
        <w:t>Сбор данных:</w:t>
      </w:r>
    </w:p>
    <w:p w14:paraId="0F4B8BCD" w14:textId="77777777" w:rsidR="001D2CC8" w:rsidRPr="00487E31" w:rsidRDefault="001D2CC8" w:rsidP="001D2CC8">
      <w:r w:rsidRPr="00487E31">
        <w:t>Получите финансовую отчетность компании за последние два года.</w:t>
      </w:r>
    </w:p>
    <w:p w14:paraId="603EF9A2" w14:textId="114C142F" w:rsidR="001D2CC8" w:rsidRPr="00487E31" w:rsidRDefault="009F7396" w:rsidP="001D2CC8">
      <w:r w:rsidRPr="00487E31">
        <w:t xml:space="preserve">2) </w:t>
      </w:r>
      <w:r w:rsidR="001D2CC8" w:rsidRPr="00487E31">
        <w:t>Создание таблицы в Microsoft Excel:</w:t>
      </w:r>
    </w:p>
    <w:p w14:paraId="6AFBA499" w14:textId="77777777" w:rsidR="001D2CC8" w:rsidRPr="00487E31" w:rsidRDefault="001D2CC8" w:rsidP="001D2CC8">
      <w:r w:rsidRPr="00487E31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487E31" w:rsidRDefault="001D2CC8" w:rsidP="001D2CC8">
      <w:r w:rsidRPr="00487E31">
        <w:t>Добавьте столбцы для причин увеличения или снижения прибыли.</w:t>
      </w:r>
    </w:p>
    <w:p w14:paraId="6FAC1229" w14:textId="7388AFD6" w:rsidR="001D2CC8" w:rsidRPr="00487E31" w:rsidRDefault="009F7396" w:rsidP="001D2CC8">
      <w:r w:rsidRPr="00487E31">
        <w:t xml:space="preserve">3) </w:t>
      </w:r>
      <w:r w:rsidR="001D2CC8" w:rsidRPr="00487E31">
        <w:t>Подсчет общей прибыли:</w:t>
      </w:r>
    </w:p>
    <w:p w14:paraId="3741A847" w14:textId="77777777" w:rsidR="001D2CC8" w:rsidRPr="00487E31" w:rsidRDefault="001D2CC8" w:rsidP="001D2CC8">
      <w:r w:rsidRPr="00487E31">
        <w:t>Используйте функцию СУММ для подсчета общей прибыли за каждый квартал.</w:t>
      </w:r>
    </w:p>
    <w:p w14:paraId="6CE18F85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B2:B5) для подсчета прибыли за первый квартал.</w:t>
      </w:r>
    </w:p>
    <w:p w14:paraId="244BD874" w14:textId="772D3A14" w:rsidR="001D2CC8" w:rsidRPr="00487E31" w:rsidRDefault="009F7396" w:rsidP="001D2CC8">
      <w:r w:rsidRPr="00487E31">
        <w:t xml:space="preserve">4) </w:t>
      </w:r>
      <w:r w:rsidR="001D2CC8" w:rsidRPr="00487E31">
        <w:t>Анализ причин успеха:</w:t>
      </w:r>
    </w:p>
    <w:p w14:paraId="0CBBACCA" w14:textId="77777777" w:rsidR="001D2CC8" w:rsidRPr="00487E31" w:rsidRDefault="001D2CC8" w:rsidP="001D2CC8">
      <w:r w:rsidRPr="00487E31">
        <w:t>Определите периоды, когда прибыль была максимальной.</w:t>
      </w:r>
    </w:p>
    <w:p w14:paraId="16E08246" w14:textId="77777777" w:rsidR="001D2CC8" w:rsidRPr="00487E31" w:rsidRDefault="001D2CC8" w:rsidP="001D2CC8">
      <w:r w:rsidRPr="00487E31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487E31" w:rsidRDefault="009F7396" w:rsidP="001D2CC8">
      <w:r w:rsidRPr="00487E31">
        <w:t xml:space="preserve">5) </w:t>
      </w:r>
      <w:r w:rsidR="001D2CC8" w:rsidRPr="00487E31">
        <w:t>Визуализация данных:</w:t>
      </w:r>
    </w:p>
    <w:p w14:paraId="19B6C40A" w14:textId="77777777" w:rsidR="001D2CC8" w:rsidRPr="00487E31" w:rsidRDefault="001D2CC8" w:rsidP="001D2CC8">
      <w:r w:rsidRPr="00487E31">
        <w:t>Создайте диаграммы и графики для иллюстрации динамики прибыли.</w:t>
      </w:r>
    </w:p>
    <w:p w14:paraId="138B7832" w14:textId="77777777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688ED15B" w14:textId="3A7EC217" w:rsidR="001D2CC8" w:rsidRPr="00487E31" w:rsidRDefault="009F7396" w:rsidP="001D2CC8">
      <w:r w:rsidRPr="00487E31">
        <w:t xml:space="preserve">6) </w:t>
      </w:r>
      <w:r w:rsidR="001D2CC8" w:rsidRPr="00487E31">
        <w:t>Написание аналитического отчета в Microsoft Word:</w:t>
      </w:r>
    </w:p>
    <w:p w14:paraId="4A027CEE" w14:textId="77777777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5C7F8D60" w14:textId="77777777" w:rsidR="001D2CC8" w:rsidRPr="00487E31" w:rsidRDefault="001D2CC8" w:rsidP="001D2CC8">
      <w:r w:rsidRPr="00487E31">
        <w:t>Предложите рекомендации по поддержанию высокого уровня прибыли.</w:t>
      </w:r>
    </w:p>
    <w:p w14:paraId="7EBB92F3" w14:textId="7D0160FF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685B021B" w14:textId="066CBD9F" w:rsidR="00B575AB" w:rsidRPr="00B575AB" w:rsidRDefault="009F7396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45F90B1" w14:textId="0E9BA920" w:rsidR="001D2CC8" w:rsidRPr="00487E31" w:rsidRDefault="001D2CC8" w:rsidP="001D2CC8"/>
    <w:p w14:paraId="013E9099" w14:textId="77777777" w:rsidR="001D2CC8" w:rsidRPr="00487E31" w:rsidRDefault="001D2CC8" w:rsidP="001D2CC8"/>
    <w:p w14:paraId="50ED2B79" w14:textId="77777777" w:rsidR="006564BB" w:rsidRPr="00487E31" w:rsidRDefault="001D2CC8" w:rsidP="001D2CC8">
      <w:pPr>
        <w:rPr>
          <w:i/>
          <w:iCs/>
        </w:rPr>
      </w:pPr>
      <w:r w:rsidRPr="00487E31">
        <w:t>4</w:t>
      </w:r>
      <w:r w:rsidR="009F7396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487E31" w:rsidRDefault="009F7396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487E31" w:rsidRDefault="001D2CC8" w:rsidP="001D2CC8">
      <w:r w:rsidRPr="00487E31">
        <w:lastRenderedPageBreak/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487E31" w:rsidRDefault="009F7396" w:rsidP="001D2CC8">
      <w:r w:rsidRPr="00487E31">
        <w:t>Время выполнения – 30 мин.</w:t>
      </w:r>
    </w:p>
    <w:p w14:paraId="49F392C8" w14:textId="6201055C" w:rsidR="009F7396" w:rsidRPr="00487E31" w:rsidRDefault="00A57168" w:rsidP="001D2CC8">
      <w:r w:rsidRPr="00487E31">
        <w:t>Ожидаемый ответ:</w:t>
      </w:r>
    </w:p>
    <w:p w14:paraId="4220B7FE" w14:textId="3C529985" w:rsidR="001D2CC8" w:rsidRPr="00487E31" w:rsidRDefault="009F7396" w:rsidP="001D2CC8">
      <w:r w:rsidRPr="00487E31">
        <w:t xml:space="preserve">1) </w:t>
      </w:r>
      <w:r w:rsidR="001D2CC8" w:rsidRPr="00487E31">
        <w:t>Сбор данных:</w:t>
      </w:r>
    </w:p>
    <w:p w14:paraId="7C3F69E8" w14:textId="77777777" w:rsidR="001D2CC8" w:rsidRPr="00487E31" w:rsidRDefault="001D2CC8" w:rsidP="001D2CC8">
      <w:r w:rsidRPr="00487E31">
        <w:t>Получите данные о текущей кредиторской задолженности компании.</w:t>
      </w:r>
    </w:p>
    <w:p w14:paraId="27CED2EF" w14:textId="7F8CFA88" w:rsidR="001D2CC8" w:rsidRPr="00487E31" w:rsidRDefault="002E73CA" w:rsidP="001D2CC8">
      <w:r w:rsidRPr="00487E31">
        <w:t xml:space="preserve">2) </w:t>
      </w:r>
      <w:r w:rsidR="001D2CC8" w:rsidRPr="00487E31">
        <w:t>Создание таблицы в Microsoft Excel:</w:t>
      </w:r>
    </w:p>
    <w:p w14:paraId="447ED2CC" w14:textId="77777777" w:rsidR="001D2CC8" w:rsidRPr="00487E31" w:rsidRDefault="001D2CC8" w:rsidP="001D2CC8">
      <w:r w:rsidRPr="00487E31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487E31" w:rsidRDefault="001D2CC8" w:rsidP="001D2CC8">
      <w:r w:rsidRPr="00487E31">
        <w:t>Добавьте строки для дат поступления платежей и суммы погашенных обязательств.</w:t>
      </w:r>
    </w:p>
    <w:p w14:paraId="00A731C6" w14:textId="19E8E8C1" w:rsidR="001D2CC8" w:rsidRPr="00487E31" w:rsidRDefault="002E73CA" w:rsidP="001D2CC8">
      <w:r w:rsidRPr="00487E31">
        <w:t xml:space="preserve">3) </w:t>
      </w:r>
      <w:r w:rsidR="001D2CC8" w:rsidRPr="00487E31">
        <w:t>Подсчет общей суммы задолженности:</w:t>
      </w:r>
    </w:p>
    <w:p w14:paraId="292D3746" w14:textId="77777777" w:rsidR="001D2CC8" w:rsidRPr="00487E31" w:rsidRDefault="001D2CC8" w:rsidP="001D2CC8">
      <w:r w:rsidRPr="00487E31">
        <w:t>Используйте функцию СУММ для подсчета общей суммы задолженности.</w:t>
      </w:r>
    </w:p>
    <w:p w14:paraId="46AE30B4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B2:B10) для подсчета задолженности перед всеми контрагентами.</w:t>
      </w:r>
    </w:p>
    <w:p w14:paraId="238F382E" w14:textId="19354D12" w:rsidR="001D2CC8" w:rsidRPr="00487E31" w:rsidRDefault="002E73CA" w:rsidP="001D2CC8">
      <w:r w:rsidRPr="00487E31">
        <w:t xml:space="preserve">4) </w:t>
      </w:r>
      <w:r w:rsidR="001D2CC8" w:rsidRPr="00487E31">
        <w:t>Отслеживание платежей:</w:t>
      </w:r>
    </w:p>
    <w:p w14:paraId="486B0325" w14:textId="77777777" w:rsidR="001D2CC8" w:rsidRPr="00487E31" w:rsidRDefault="001D2CC8" w:rsidP="001D2CC8">
      <w:r w:rsidRPr="00487E31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487E31" w:rsidRDefault="001D2CC8" w:rsidP="001D2CC8">
      <w:r w:rsidRPr="00487E31">
        <w:t>Пример формулы: =</w:t>
      </w:r>
      <w:proofErr w:type="gramStart"/>
      <w:r w:rsidRPr="00487E31">
        <w:t>СЧЁТЕСЛИ(</w:t>
      </w:r>
      <w:proofErr w:type="gramEnd"/>
      <w:r w:rsidRPr="00487E31">
        <w:t>A2:A10;"&gt;500") для подсчета числа выплат свыше 500 единиц.</w:t>
      </w:r>
    </w:p>
    <w:p w14:paraId="448538E6" w14:textId="66359C1A" w:rsidR="001D2CC8" w:rsidRPr="00487E31" w:rsidRDefault="002E73CA" w:rsidP="001D2CC8">
      <w:r w:rsidRPr="00487E31">
        <w:t xml:space="preserve">5) </w:t>
      </w:r>
      <w:r w:rsidR="001D2CC8" w:rsidRPr="00487E31">
        <w:t>Анализ данных:</w:t>
      </w:r>
    </w:p>
    <w:p w14:paraId="45E4AFD6" w14:textId="77777777" w:rsidR="001D2CC8" w:rsidRPr="00487E31" w:rsidRDefault="001D2CC8" w:rsidP="001D2CC8">
      <w:r w:rsidRPr="00487E31">
        <w:t>Проанализируйте данные и определите крупные долги и просроченные платежи.</w:t>
      </w:r>
    </w:p>
    <w:p w14:paraId="713A8E3D" w14:textId="7A41868B" w:rsidR="001D2CC8" w:rsidRPr="00487E31" w:rsidRDefault="002E73CA" w:rsidP="001D2CC8">
      <w:r w:rsidRPr="00487E31">
        <w:t xml:space="preserve">6) </w:t>
      </w:r>
      <w:r w:rsidR="001D2CC8" w:rsidRPr="00487E31">
        <w:t>Написание отчета в Microsoft Word:</w:t>
      </w:r>
    </w:p>
    <w:p w14:paraId="6E6FB0C5" w14:textId="77777777" w:rsidR="001D2CC8" w:rsidRPr="00487E31" w:rsidRDefault="001D2CC8" w:rsidP="001D2CC8">
      <w:r w:rsidRPr="00487E31">
        <w:t>Опишите текущее состояние кредиторской задолженности.</w:t>
      </w:r>
    </w:p>
    <w:p w14:paraId="4DDD6416" w14:textId="77777777" w:rsidR="001D2CC8" w:rsidRPr="00487E31" w:rsidRDefault="001D2CC8" w:rsidP="001D2CC8">
      <w:r w:rsidRPr="00487E31">
        <w:t>Предложите меры по снижению рисков и улучшению управления задолженностью.</w:t>
      </w:r>
    </w:p>
    <w:p w14:paraId="51F6AE0D" w14:textId="7F800F39" w:rsidR="00A57168" w:rsidRPr="00487E31" w:rsidRDefault="00A57168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3BDAE87A" w14:textId="58155AF3" w:rsidR="00B575AB" w:rsidRPr="00B575AB" w:rsidRDefault="002E73CA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9843335" w14:textId="21B1609E" w:rsidR="001D2CC8" w:rsidRPr="00487E31" w:rsidRDefault="001D2CC8" w:rsidP="001D2CC8"/>
    <w:p w14:paraId="1C7477F2" w14:textId="77777777" w:rsidR="001D2CC8" w:rsidRPr="00487E31" w:rsidRDefault="001D2CC8" w:rsidP="001D2CC8"/>
    <w:p w14:paraId="2AB3273E" w14:textId="77777777" w:rsidR="005B3F82" w:rsidRPr="00487E31" w:rsidRDefault="002E73CA" w:rsidP="00E375E9">
      <w:pPr>
        <w:rPr>
          <w:i/>
          <w:iCs/>
        </w:rPr>
      </w:pPr>
      <w:r w:rsidRPr="00487E31">
        <w:t xml:space="preserve">5.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487E31" w:rsidRDefault="002E73CA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487E31" w:rsidRDefault="00E375E9" w:rsidP="00E375E9">
      <w:r w:rsidRPr="00487E31">
        <w:t xml:space="preserve">Ситуация: Ваша компания планирует внедрить новое программное обеспечение для управления проектами. Вам поручено оценить </w:t>
      </w:r>
      <w:r w:rsidRPr="00487E31">
        <w:lastRenderedPageBreak/>
        <w:t>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487E31" w:rsidRDefault="002E73CA" w:rsidP="00E375E9">
      <w:r w:rsidRPr="00487E31">
        <w:t>Время выполнения – 30 мин.</w:t>
      </w:r>
    </w:p>
    <w:p w14:paraId="2A6E9738" w14:textId="63F1B16F" w:rsidR="002E73CA" w:rsidRPr="00487E31" w:rsidRDefault="007F5B22" w:rsidP="00E375E9">
      <w:r w:rsidRPr="00487E31">
        <w:t>Ожидаемый резуль</w:t>
      </w:r>
      <w:r w:rsidR="00E7168D" w:rsidRPr="00487E31">
        <w:t>т</w:t>
      </w:r>
      <w:r w:rsidRPr="00487E31">
        <w:t>ат:</w:t>
      </w:r>
    </w:p>
    <w:p w14:paraId="11A2D980" w14:textId="2BB646C1" w:rsidR="00E375E9" w:rsidRPr="00487E31" w:rsidRDefault="002E73CA" w:rsidP="00E375E9">
      <w:r w:rsidRPr="00487E31">
        <w:t xml:space="preserve">1) </w:t>
      </w:r>
      <w:r w:rsidR="00E375E9" w:rsidRPr="00487E31">
        <w:t>Сбор данных:</w:t>
      </w:r>
    </w:p>
    <w:p w14:paraId="2F7EB089" w14:textId="77777777" w:rsidR="00E375E9" w:rsidRPr="00487E31" w:rsidRDefault="00E375E9" w:rsidP="00E375E9">
      <w:r w:rsidRPr="00487E31">
        <w:t>Получите информацию о функциональных возможностях нового ПО.</w:t>
      </w:r>
    </w:p>
    <w:p w14:paraId="2A47319E" w14:textId="77777777" w:rsidR="00E375E9" w:rsidRPr="00487E31" w:rsidRDefault="00E375E9" w:rsidP="00E375E9">
      <w:r w:rsidRPr="00487E31">
        <w:t>Проведите интервью с сотрудниками, которые уже используют данное ПО.</w:t>
      </w:r>
    </w:p>
    <w:p w14:paraId="08473692" w14:textId="3A4BE5A7" w:rsidR="00E375E9" w:rsidRPr="00487E31" w:rsidRDefault="002E73CA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2F052D0C" w14:textId="77777777" w:rsidR="00E375E9" w:rsidRPr="00487E31" w:rsidRDefault="00E375E9" w:rsidP="00E375E9">
      <w:r w:rsidRPr="00487E31">
        <w:t xml:space="preserve">Создайте таблицу с оценкой ключевых функций ПО </w:t>
      </w:r>
      <w:proofErr w:type="spellStart"/>
      <w:r w:rsidRPr="00487E31">
        <w:t>по</w:t>
      </w:r>
      <w:proofErr w:type="spellEnd"/>
      <w:r w:rsidRPr="00487E31">
        <w:t xml:space="preserve"> шкале от 1 до 5.</w:t>
      </w:r>
    </w:p>
    <w:p w14:paraId="749DED10" w14:textId="77777777" w:rsidR="00E375E9" w:rsidRPr="00487E31" w:rsidRDefault="00E375E9" w:rsidP="00E375E9">
      <w:r w:rsidRPr="00487E31">
        <w:t>Добавьте столбцы для комментариев и предложений по улучшению.</w:t>
      </w:r>
    </w:p>
    <w:p w14:paraId="699C787E" w14:textId="203B4A9D" w:rsidR="00E375E9" w:rsidRPr="00487E31" w:rsidRDefault="009638D0" w:rsidP="00E375E9">
      <w:r w:rsidRPr="00487E31">
        <w:t xml:space="preserve">3) </w:t>
      </w:r>
      <w:r w:rsidR="00E375E9" w:rsidRPr="00487E31">
        <w:t>Подсчет общей оценки:</w:t>
      </w:r>
    </w:p>
    <w:p w14:paraId="32C77961" w14:textId="77777777" w:rsidR="00E375E9" w:rsidRPr="00487E31" w:rsidRDefault="00E375E9" w:rsidP="00E375E9">
      <w:r w:rsidRPr="00487E31">
        <w:t>Используйте функцию СРЗНАЧ для расчета средней оценки ПО.</w:t>
      </w:r>
    </w:p>
    <w:p w14:paraId="29883E87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СРЗНАЧ(</w:t>
      </w:r>
      <w:proofErr w:type="gramEnd"/>
      <w:r w:rsidRPr="00487E31">
        <w:t>B2:B10) для подсчета средней оценки функционала.</w:t>
      </w:r>
    </w:p>
    <w:p w14:paraId="6AD39509" w14:textId="547F6ECD" w:rsidR="00E375E9" w:rsidRPr="00487E31" w:rsidRDefault="009638D0" w:rsidP="00E375E9">
      <w:r w:rsidRPr="00487E31">
        <w:t xml:space="preserve">4) </w:t>
      </w:r>
      <w:r w:rsidR="00E375E9" w:rsidRPr="00487E31">
        <w:t>Визуализация данных:</w:t>
      </w:r>
    </w:p>
    <w:p w14:paraId="52096BDC" w14:textId="77777777" w:rsidR="00E375E9" w:rsidRPr="00487E31" w:rsidRDefault="00E375E9" w:rsidP="00E375E9">
      <w:r w:rsidRPr="00487E31">
        <w:t>Создайте диаграммы и графики для иллюстрации преимуществ и недостатков ПО.</w:t>
      </w:r>
    </w:p>
    <w:p w14:paraId="4E7BBED9" w14:textId="77777777" w:rsidR="00E375E9" w:rsidRPr="00487E31" w:rsidRDefault="00E375E9" w:rsidP="00E375E9">
      <w:r w:rsidRPr="00487E31">
        <w:t>Используйте функции для построения диаграмм (ВСТАВКА -&gt; Диаграмма).</w:t>
      </w:r>
    </w:p>
    <w:p w14:paraId="7C556232" w14:textId="7976DEF6" w:rsidR="00E375E9" w:rsidRPr="00487E31" w:rsidRDefault="009638D0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72A5106C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4173ED9B" w14:textId="77777777" w:rsidR="00E375E9" w:rsidRPr="00487E31" w:rsidRDefault="00E375E9" w:rsidP="00E375E9">
      <w:r w:rsidRPr="00487E31">
        <w:t>Предложите рекомендации по внедрению ПО, основываясь на собранных данных.</w:t>
      </w:r>
    </w:p>
    <w:p w14:paraId="4EFAE6E6" w14:textId="5CD6AFE3" w:rsidR="00E7168D" w:rsidRPr="00487E31" w:rsidRDefault="00E7168D" w:rsidP="00E375E9">
      <w:r w:rsidRPr="00487E31">
        <w:t xml:space="preserve">Критерии оценивания: наличие в ответе </w:t>
      </w:r>
      <w:r w:rsidR="003F0E79" w:rsidRPr="00487E31">
        <w:t>хотя бы трех из пяти перечисленных шагов, описание операции сбора, анализа и визуализации данных.</w:t>
      </w:r>
    </w:p>
    <w:p w14:paraId="5DC63442" w14:textId="17CFBD3E" w:rsidR="00B575AB" w:rsidRPr="00B575AB" w:rsidRDefault="009638D0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176F1C37" w14:textId="2CD4455F" w:rsidR="00E375E9" w:rsidRPr="00487E31" w:rsidRDefault="00E375E9" w:rsidP="00E375E9"/>
    <w:p w14:paraId="1C9A39B5" w14:textId="77777777" w:rsidR="00E375E9" w:rsidRPr="00487E31" w:rsidRDefault="00E375E9" w:rsidP="00E375E9"/>
    <w:p w14:paraId="72BE9648" w14:textId="77777777" w:rsidR="005B3F82" w:rsidRPr="00487E31" w:rsidRDefault="002901F7" w:rsidP="00E375E9">
      <w:pPr>
        <w:rPr>
          <w:i/>
          <w:iCs/>
        </w:rPr>
      </w:pPr>
      <w:r w:rsidRPr="00487E31">
        <w:t xml:space="preserve">6.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487E31" w:rsidRDefault="002901F7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487E31" w:rsidRDefault="00E375E9" w:rsidP="00E375E9">
      <w:r w:rsidRPr="00487E31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487E31" w:rsidRDefault="002901F7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0C2235FE" w14:textId="0D06E580" w:rsidR="002901F7" w:rsidRPr="00487E31" w:rsidRDefault="004D63E9" w:rsidP="00E375E9">
      <w:r w:rsidRPr="00487E31">
        <w:t>Ожидаемый результат:</w:t>
      </w:r>
    </w:p>
    <w:p w14:paraId="5EC9AE0C" w14:textId="493F6DF3" w:rsidR="00E375E9" w:rsidRPr="00487E31" w:rsidRDefault="002901F7" w:rsidP="00E375E9">
      <w:r w:rsidRPr="00487E31">
        <w:t xml:space="preserve">1) </w:t>
      </w:r>
      <w:r w:rsidR="00E375E9" w:rsidRPr="00487E31">
        <w:t>Сбор данных:</w:t>
      </w:r>
    </w:p>
    <w:p w14:paraId="7A26F2E6" w14:textId="77777777" w:rsidR="00E375E9" w:rsidRPr="00487E31" w:rsidRDefault="00E375E9" w:rsidP="00E375E9">
      <w:r w:rsidRPr="00487E31">
        <w:lastRenderedPageBreak/>
        <w:t>Получите данные о текущих доходах и расходах компании.</w:t>
      </w:r>
    </w:p>
    <w:p w14:paraId="43415B03" w14:textId="77777777" w:rsidR="00E375E9" w:rsidRPr="00487E31" w:rsidRDefault="00E375E9" w:rsidP="00E375E9">
      <w:r w:rsidRPr="00487E31">
        <w:t>Учтите вероятные изменения в доходах и расходах на следующий год.</w:t>
      </w:r>
    </w:p>
    <w:p w14:paraId="3D4D6CDD" w14:textId="1461ECF0" w:rsidR="00E375E9" w:rsidRPr="00487E31" w:rsidRDefault="002901F7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5E562DE7" w14:textId="77777777" w:rsidR="00E375E9" w:rsidRPr="00487E31" w:rsidRDefault="00E375E9" w:rsidP="00E375E9">
      <w:r w:rsidRPr="00487E31">
        <w:t>Введите данные о предполагаемых доходах и расходах в таблицу.</w:t>
      </w:r>
    </w:p>
    <w:p w14:paraId="2B2BEC08" w14:textId="77777777" w:rsidR="00E375E9" w:rsidRPr="00487E31" w:rsidRDefault="00E375E9" w:rsidP="00E375E9">
      <w:r w:rsidRPr="00487E31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487E31" w:rsidRDefault="002901F7" w:rsidP="00E375E9">
      <w:r w:rsidRPr="00487E31">
        <w:t xml:space="preserve">3) </w:t>
      </w:r>
      <w:r w:rsidR="00E375E9" w:rsidRPr="00487E31">
        <w:t>Подсчет общих доходов и расходов:</w:t>
      </w:r>
    </w:p>
    <w:p w14:paraId="6B373F65" w14:textId="77777777" w:rsidR="00E375E9" w:rsidRPr="00487E31" w:rsidRDefault="00E375E9" w:rsidP="00E375E9">
      <w:r w:rsidRPr="00487E31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B2:B13) для подсчета доходов за январь.</w:t>
      </w:r>
    </w:p>
    <w:p w14:paraId="160A0566" w14:textId="77777777" w:rsidR="00E375E9" w:rsidRPr="00487E31" w:rsidRDefault="00E375E9" w:rsidP="00E375E9">
      <w:r w:rsidRPr="00487E31">
        <w:t>Анализ сценариев:</w:t>
      </w:r>
    </w:p>
    <w:p w14:paraId="197DD28E" w14:textId="77777777" w:rsidR="00E375E9" w:rsidRPr="00487E31" w:rsidRDefault="00E375E9" w:rsidP="00E375E9">
      <w:r w:rsidRPr="00487E31">
        <w:t>Используйте функции ЕСЛИ и ВПР для оценки вероятностей различных сценариев.</w:t>
      </w:r>
    </w:p>
    <w:p w14:paraId="0B03436B" w14:textId="77777777" w:rsidR="00E375E9" w:rsidRPr="00487E31" w:rsidRDefault="00E375E9" w:rsidP="00E375E9">
      <w:r w:rsidRPr="00487E31">
        <w:t>Пример формулы: =ЕСЛИ(A2="оптимистичный</w:t>
      </w:r>
      <w:proofErr w:type="gramStart"/>
      <w:r w:rsidRPr="00487E31">
        <w:t>";B</w:t>
      </w:r>
      <w:proofErr w:type="gramEnd"/>
      <w:r w:rsidRPr="00487E31">
        <w:t>2*0.7;B2*0.3) для расчета вероятностного дохода.</w:t>
      </w:r>
    </w:p>
    <w:p w14:paraId="173E0B55" w14:textId="77777777" w:rsidR="00E375E9" w:rsidRPr="00487E31" w:rsidRDefault="00E375E9" w:rsidP="00E375E9">
      <w:r w:rsidRPr="00487E31">
        <w:t>Написание аналитической части отчета в Microsoft Word:</w:t>
      </w:r>
    </w:p>
    <w:p w14:paraId="42457CD8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7ED33073" w14:textId="77777777" w:rsidR="00E375E9" w:rsidRPr="00487E31" w:rsidRDefault="00E375E9" w:rsidP="00E375E9">
      <w:r w:rsidRPr="00487E31">
        <w:t>Предложите рекомендации по управлению денежными потоками на основе прогноза.</w:t>
      </w:r>
    </w:p>
    <w:p w14:paraId="5C94039B" w14:textId="0878C11D" w:rsidR="004D63E9" w:rsidRPr="00487E31" w:rsidRDefault="004D63E9" w:rsidP="00E375E9">
      <w:r w:rsidRPr="00487E31">
        <w:t>Критерии оценивания: наличие в ответе перечисленных шагов, описание операции сбора, анализа и визуализации данных.</w:t>
      </w:r>
    </w:p>
    <w:p w14:paraId="4AEC4AF4" w14:textId="660456E5" w:rsidR="00B575AB" w:rsidRPr="00B575AB" w:rsidRDefault="003E003F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06F69EA5" w14:textId="66761B49" w:rsidR="00E375E9" w:rsidRPr="00487E31" w:rsidRDefault="00E375E9" w:rsidP="00E375E9"/>
    <w:p w14:paraId="3E30E4F3" w14:textId="77777777" w:rsidR="00E375E9" w:rsidRPr="00487E31" w:rsidRDefault="00E375E9" w:rsidP="00E375E9"/>
    <w:p w14:paraId="33CC5DD4" w14:textId="77777777" w:rsidR="005B3F82" w:rsidRPr="00487E31" w:rsidRDefault="005A3D5D" w:rsidP="00E375E9">
      <w:pPr>
        <w:rPr>
          <w:i/>
          <w:iCs/>
        </w:rPr>
      </w:pPr>
      <w:r w:rsidRPr="00487E31">
        <w:t xml:space="preserve">7.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487E31" w:rsidRDefault="005A3D5D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487E31" w:rsidRDefault="00E375E9" w:rsidP="00E375E9">
      <w:r w:rsidRPr="00487E31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487E31" w:rsidRDefault="005A3D5D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4528B245" w14:textId="560439D8" w:rsidR="00E375E9" w:rsidRPr="00487E31" w:rsidRDefault="00CA5B07" w:rsidP="00E375E9">
      <w:r w:rsidRPr="00487E31">
        <w:t>Ожидаемый результат:</w:t>
      </w:r>
    </w:p>
    <w:p w14:paraId="454BD536" w14:textId="31764451" w:rsidR="00E375E9" w:rsidRPr="00487E31" w:rsidRDefault="005A3D5D" w:rsidP="00E375E9">
      <w:r w:rsidRPr="00487E31">
        <w:t xml:space="preserve">1) </w:t>
      </w:r>
      <w:r w:rsidR="00E375E9" w:rsidRPr="00487E31">
        <w:t>Сбор данных:</w:t>
      </w:r>
    </w:p>
    <w:p w14:paraId="093F51C9" w14:textId="77777777" w:rsidR="00E375E9" w:rsidRPr="00487E31" w:rsidRDefault="00E375E9" w:rsidP="00E375E9">
      <w:r w:rsidRPr="00487E31">
        <w:t>Проведите исследование рынка, включая анализ конкурентов и потребителей.</w:t>
      </w:r>
    </w:p>
    <w:p w14:paraId="5D314557" w14:textId="77777777" w:rsidR="00E375E9" w:rsidRPr="00487E31" w:rsidRDefault="00E375E9" w:rsidP="00E375E9">
      <w:r w:rsidRPr="00487E31">
        <w:t>Получите данные о потенциале роста рынка и барьерах входа.</w:t>
      </w:r>
    </w:p>
    <w:p w14:paraId="463DF2B9" w14:textId="0F854487" w:rsidR="00E375E9" w:rsidRPr="00487E31" w:rsidRDefault="0098715A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51956E0F" w14:textId="77777777" w:rsidR="00E375E9" w:rsidRPr="00487E31" w:rsidRDefault="00E375E9" w:rsidP="00E375E9">
      <w:r w:rsidRPr="00487E31">
        <w:t>Создайте таблицу с информацией о конкурентах, их долях рынка и стратегиях.</w:t>
      </w:r>
    </w:p>
    <w:p w14:paraId="6CAC20E5" w14:textId="77777777" w:rsidR="00E375E9" w:rsidRPr="00487E31" w:rsidRDefault="00E375E9" w:rsidP="00E375E9">
      <w:r w:rsidRPr="00487E31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487E31" w:rsidRDefault="0098715A" w:rsidP="00E375E9">
      <w:r w:rsidRPr="00487E31">
        <w:lastRenderedPageBreak/>
        <w:t xml:space="preserve">3) </w:t>
      </w:r>
      <w:r w:rsidR="00E375E9" w:rsidRPr="00487E31">
        <w:t>Подсчет доли рынка:</w:t>
      </w:r>
    </w:p>
    <w:p w14:paraId="450F645B" w14:textId="77777777" w:rsidR="00E375E9" w:rsidRPr="00487E31" w:rsidRDefault="00E375E9" w:rsidP="00E375E9">
      <w:r w:rsidRPr="00487E31">
        <w:t>Используйте функцию СУММ для подсчета общей доли рынка конкурентов.</w:t>
      </w:r>
    </w:p>
    <w:p w14:paraId="7A89D790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B2:B10) для подсчета доли рынка всех конкурентов.</w:t>
      </w:r>
    </w:p>
    <w:p w14:paraId="151FADB8" w14:textId="7A3D073C" w:rsidR="00E375E9" w:rsidRPr="00487E31" w:rsidRDefault="0098715A" w:rsidP="00E375E9">
      <w:r w:rsidRPr="00487E31">
        <w:t xml:space="preserve">4) </w:t>
      </w:r>
      <w:r w:rsidR="00E375E9" w:rsidRPr="00487E31">
        <w:t>Анализ потребительских предпочтений:</w:t>
      </w:r>
    </w:p>
    <w:p w14:paraId="7B582FCD" w14:textId="77777777" w:rsidR="00E375E9" w:rsidRPr="00487E31" w:rsidRDefault="00E375E9" w:rsidP="00E375E9">
      <w:r w:rsidRPr="00487E31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СЧЁТЕСЛИ(</w:t>
      </w:r>
      <w:proofErr w:type="gramEnd"/>
      <w:r w:rsidRPr="00487E31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487E31" w:rsidRDefault="0098715A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58E948E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19E5D325" w14:textId="77777777" w:rsidR="00E375E9" w:rsidRPr="00487E31" w:rsidRDefault="00E375E9" w:rsidP="00E375E9">
      <w:r w:rsidRPr="00487E31">
        <w:t>Предложите рекомендации по выходу на новый рынок, учитывая результаты анализа.</w:t>
      </w:r>
    </w:p>
    <w:p w14:paraId="62B3F968" w14:textId="2D740331" w:rsidR="00CA5B07" w:rsidRPr="00487E31" w:rsidRDefault="00CA5B07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2ABE73F" w14:textId="47D35E30" w:rsidR="00B575AB" w:rsidRPr="00B575AB" w:rsidRDefault="0098715A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20E1F7D4" w14:textId="5C01AE30" w:rsidR="00E375E9" w:rsidRPr="00487E31" w:rsidRDefault="00E375E9" w:rsidP="00E375E9"/>
    <w:p w14:paraId="17ED3B23" w14:textId="77777777" w:rsidR="00E375E9" w:rsidRPr="00487E31" w:rsidRDefault="00E375E9" w:rsidP="00E375E9"/>
    <w:p w14:paraId="1C8A62BC" w14:textId="77777777" w:rsidR="005B3F82" w:rsidRPr="00487E31" w:rsidRDefault="00E375E9" w:rsidP="00E375E9">
      <w:pPr>
        <w:rPr>
          <w:i/>
          <w:iCs/>
        </w:rPr>
      </w:pPr>
      <w:r w:rsidRPr="00487E31">
        <w:t>8</w:t>
      </w:r>
      <w:r w:rsidR="0098715A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487E31" w:rsidRDefault="0098715A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487E31" w:rsidRDefault="00E375E9" w:rsidP="00E375E9">
      <w:r w:rsidRPr="00487E31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487E31" w:rsidRDefault="003E003F" w:rsidP="003E003F">
      <w:r w:rsidRPr="00487E31">
        <w:t>Время выполнения – 30 мин.</w:t>
      </w:r>
    </w:p>
    <w:p w14:paraId="3B88F135" w14:textId="3230F514" w:rsidR="00E375E9" w:rsidRPr="00487E31" w:rsidRDefault="00CA5B07" w:rsidP="00E375E9">
      <w:r w:rsidRPr="00487E31">
        <w:t>Ожидаемый результат:</w:t>
      </w:r>
    </w:p>
    <w:p w14:paraId="0F9A4969" w14:textId="1362FD55" w:rsidR="00E375E9" w:rsidRPr="00487E31" w:rsidRDefault="003E003F" w:rsidP="00E375E9">
      <w:r w:rsidRPr="00487E31">
        <w:t xml:space="preserve">1) </w:t>
      </w:r>
      <w:r w:rsidR="00E375E9" w:rsidRPr="00487E31">
        <w:t>Сбор данных:</w:t>
      </w:r>
    </w:p>
    <w:p w14:paraId="2CFEFBBD" w14:textId="77777777" w:rsidR="00E375E9" w:rsidRPr="00487E31" w:rsidRDefault="00E375E9" w:rsidP="00E375E9">
      <w:r w:rsidRPr="00487E31">
        <w:t>Получите бухгалтерскую отчетность компании за последний год.</w:t>
      </w:r>
    </w:p>
    <w:p w14:paraId="4D0C5D26" w14:textId="56291747" w:rsidR="00E375E9" w:rsidRPr="00487E31" w:rsidRDefault="003E003F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6E5E4C53" w14:textId="77777777" w:rsidR="00E375E9" w:rsidRPr="00487E31" w:rsidRDefault="00E375E9" w:rsidP="00E375E9">
      <w:r w:rsidRPr="00487E31">
        <w:t>Введите данные из бухгалтерской отчетности в таблицу.</w:t>
      </w:r>
    </w:p>
    <w:p w14:paraId="32A2FDF8" w14:textId="77777777" w:rsidR="00E375E9" w:rsidRPr="00487E31" w:rsidRDefault="00E375E9" w:rsidP="00E375E9">
      <w:r w:rsidRPr="00487E31">
        <w:t>Добавьте столбцы для проверки соответствия стандартам и обнаружения ошибок.</w:t>
      </w:r>
    </w:p>
    <w:p w14:paraId="31F5E9A3" w14:textId="5B8A9556" w:rsidR="00E375E9" w:rsidRPr="00487E31" w:rsidRDefault="003E003F" w:rsidP="00E375E9">
      <w:r w:rsidRPr="00487E31">
        <w:t xml:space="preserve">3) </w:t>
      </w:r>
      <w:r w:rsidR="00E375E9" w:rsidRPr="00487E31">
        <w:t>Подсчет отклонений:</w:t>
      </w:r>
    </w:p>
    <w:p w14:paraId="4210E430" w14:textId="77777777" w:rsidR="00E375E9" w:rsidRPr="00487E31" w:rsidRDefault="00E375E9" w:rsidP="00E375E9">
      <w:r w:rsidRPr="00487E31">
        <w:t>Используйте функции СРЗНАЧ, СТАНДОТКЛОН для выявления отклонений от нормы.</w:t>
      </w:r>
    </w:p>
    <w:p w14:paraId="1D0ED457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СТАНДОТКЛОН(</w:t>
      </w:r>
      <w:proofErr w:type="gramEnd"/>
      <w:r w:rsidRPr="00487E31">
        <w:t>B2:B10) для расчета стандартного отклонения.</w:t>
      </w:r>
    </w:p>
    <w:p w14:paraId="5CF4CB58" w14:textId="2963F1CC" w:rsidR="00E375E9" w:rsidRPr="00487E31" w:rsidRDefault="003E003F" w:rsidP="00E375E9">
      <w:r w:rsidRPr="00487E31">
        <w:t xml:space="preserve">4) </w:t>
      </w:r>
      <w:r w:rsidR="00E375E9" w:rsidRPr="00487E31">
        <w:t>Анализ ошибок:</w:t>
      </w:r>
    </w:p>
    <w:p w14:paraId="3629E296" w14:textId="77777777" w:rsidR="00E375E9" w:rsidRPr="00487E31" w:rsidRDefault="00E375E9" w:rsidP="00E375E9">
      <w:r w:rsidRPr="00487E31">
        <w:lastRenderedPageBreak/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487E31" w:rsidRDefault="00E375E9" w:rsidP="00E375E9">
      <w:r w:rsidRPr="00487E31">
        <w:t>Пример формулы: =</w:t>
      </w:r>
      <w:proofErr w:type="gramStart"/>
      <w:r w:rsidRPr="00487E31">
        <w:t>ВПР(</w:t>
      </w:r>
      <w:proofErr w:type="gramEnd"/>
      <w:r w:rsidRPr="00487E31">
        <w:t>A2;"нормативные акты";2;0) для проверки соответствия нормативам.</w:t>
      </w:r>
    </w:p>
    <w:p w14:paraId="41F354CA" w14:textId="178FAD27" w:rsidR="00E375E9" w:rsidRPr="00487E31" w:rsidRDefault="003E003F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2F08A579" w14:textId="77777777" w:rsidR="00E375E9" w:rsidRPr="00487E31" w:rsidRDefault="00E375E9" w:rsidP="00E375E9">
      <w:r w:rsidRPr="00487E31">
        <w:t>Опишите основные ошибки и несоответствия, выявленные в ходе аудита.</w:t>
      </w:r>
    </w:p>
    <w:p w14:paraId="79C0CF7F" w14:textId="77777777" w:rsidR="00E375E9" w:rsidRPr="00487E31" w:rsidRDefault="00E375E9" w:rsidP="00E375E9">
      <w:r w:rsidRPr="00487E31">
        <w:t>Предложите корректирующие действия для устранения найденных проблем.</w:t>
      </w:r>
    </w:p>
    <w:p w14:paraId="144B19A7" w14:textId="2023DEE2" w:rsidR="00044BDB" w:rsidRPr="00487E31" w:rsidRDefault="00044BDB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DA44ABD" w14:textId="22D42F9F" w:rsidR="00B575AB" w:rsidRPr="00B575AB" w:rsidRDefault="001726D1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74E53258" w14:textId="47844C24" w:rsidR="00E375E9" w:rsidRPr="00487E31" w:rsidRDefault="00E375E9" w:rsidP="00E375E9"/>
    <w:p w14:paraId="17C959E0" w14:textId="77777777" w:rsidR="00E375E9" w:rsidRPr="00487E31" w:rsidRDefault="00E375E9" w:rsidP="00E375E9"/>
    <w:p w14:paraId="374245D4" w14:textId="77777777" w:rsidR="005B3F82" w:rsidRPr="00487E31" w:rsidRDefault="00E375E9" w:rsidP="00E375E9">
      <w:pPr>
        <w:rPr>
          <w:i/>
          <w:iCs/>
        </w:rPr>
      </w:pPr>
      <w:r w:rsidRPr="00487E31">
        <w:t>9</w:t>
      </w:r>
      <w:r w:rsidR="001E7B60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487E31" w:rsidRDefault="001E7B60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487E31" w:rsidRDefault="00E375E9" w:rsidP="00E375E9">
      <w:r w:rsidRPr="00487E31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487E31" w:rsidRDefault="001E7B60" w:rsidP="001E7B60">
      <w:r w:rsidRPr="00487E31">
        <w:t>Время выполнения – 30 мин.</w:t>
      </w:r>
    </w:p>
    <w:p w14:paraId="73479358" w14:textId="2484D53C" w:rsidR="00E375E9" w:rsidRPr="00487E31" w:rsidRDefault="00DD26DE" w:rsidP="00E375E9">
      <w:r w:rsidRPr="00487E31">
        <w:t>Ожидаемый результат:</w:t>
      </w:r>
    </w:p>
    <w:p w14:paraId="1BEC8B7C" w14:textId="45088E7B" w:rsidR="00E375E9" w:rsidRPr="00487E31" w:rsidRDefault="001E7B60" w:rsidP="00E375E9">
      <w:r w:rsidRPr="00487E31">
        <w:t xml:space="preserve">1) </w:t>
      </w:r>
      <w:r w:rsidR="00E375E9" w:rsidRPr="00487E31">
        <w:t>Сбор данных:</w:t>
      </w:r>
    </w:p>
    <w:p w14:paraId="5CAFD8E8" w14:textId="77777777" w:rsidR="00E375E9" w:rsidRPr="00487E31" w:rsidRDefault="00E375E9" w:rsidP="00E375E9">
      <w:r w:rsidRPr="00487E31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487E31" w:rsidRDefault="001E7B60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4CF019B8" w14:textId="77777777" w:rsidR="00E375E9" w:rsidRPr="00487E31" w:rsidRDefault="00E375E9" w:rsidP="00E375E9">
      <w:r w:rsidRPr="00487E31">
        <w:t>Создайте таблицу с расчетами затрат на модернизацию и ожидаемой экономии.</w:t>
      </w:r>
    </w:p>
    <w:p w14:paraId="32178043" w14:textId="77777777" w:rsidR="00E375E9" w:rsidRPr="00487E31" w:rsidRDefault="00E375E9" w:rsidP="00E375E9">
      <w:r w:rsidRPr="00487E31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487E31" w:rsidRDefault="001E7B60" w:rsidP="00E375E9">
      <w:r w:rsidRPr="00487E31">
        <w:t xml:space="preserve">3) </w:t>
      </w:r>
      <w:r w:rsidR="00E375E9" w:rsidRPr="00487E31">
        <w:t>Подсчет экономической эффективности:</w:t>
      </w:r>
    </w:p>
    <w:p w14:paraId="025EB65C" w14:textId="25BE1EC1" w:rsidR="00E375E9" w:rsidRPr="00487E31" w:rsidRDefault="00E375E9" w:rsidP="00E375E9">
      <w:r w:rsidRPr="00487E31">
        <w:t xml:space="preserve">Используйте функции NPV </w:t>
      </w:r>
      <w:r w:rsidR="00A01DC0" w:rsidRPr="00487E31">
        <w:t xml:space="preserve">(ЧПС) </w:t>
      </w:r>
      <w:r w:rsidRPr="00487E31">
        <w:t>и IRR</w:t>
      </w:r>
      <w:r w:rsidR="003B28B5" w:rsidRPr="00487E31">
        <w:t xml:space="preserve"> (ВНД)</w:t>
      </w:r>
      <w:r w:rsidRPr="00487E31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487E31" w:rsidRDefault="00E375E9" w:rsidP="00E375E9">
      <w:r w:rsidRPr="00487E31">
        <w:t>Пример формулы: =</w:t>
      </w:r>
      <w:r w:rsidR="003B28B5" w:rsidRPr="00487E31">
        <w:t>ЧПС</w:t>
      </w:r>
      <w:r w:rsidRPr="00487E31">
        <w:t>(B</w:t>
      </w:r>
      <w:proofErr w:type="gramStart"/>
      <w:r w:rsidRPr="00487E31">
        <w:t>2;C2:C10</w:t>
      </w:r>
      <w:proofErr w:type="gramEnd"/>
      <w:r w:rsidRPr="00487E31">
        <w:t>) для расчета чистой приведенной стоимости.</w:t>
      </w:r>
    </w:p>
    <w:p w14:paraId="72229B8F" w14:textId="0BBD0901" w:rsidR="00E375E9" w:rsidRPr="00487E31" w:rsidRDefault="003B28B5" w:rsidP="00E375E9">
      <w:r w:rsidRPr="00487E31">
        <w:t xml:space="preserve">4) </w:t>
      </w:r>
      <w:r w:rsidR="00E375E9" w:rsidRPr="00487E31">
        <w:t>Анализ результатов:</w:t>
      </w:r>
    </w:p>
    <w:p w14:paraId="34B6A7CA" w14:textId="77777777" w:rsidR="00E375E9" w:rsidRPr="00487E31" w:rsidRDefault="00E375E9" w:rsidP="00E375E9">
      <w:r w:rsidRPr="00487E31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487E31" w:rsidRDefault="00E375E9" w:rsidP="00E375E9">
      <w:r w:rsidRPr="00487E31">
        <w:lastRenderedPageBreak/>
        <w:t>Пример формулы: =ЕСЛИ(A2="оптимистичный</w:t>
      </w:r>
      <w:proofErr w:type="gramStart"/>
      <w:r w:rsidRPr="00487E31">
        <w:t>";B</w:t>
      </w:r>
      <w:proofErr w:type="gramEnd"/>
      <w:r w:rsidRPr="00487E31">
        <w:t>2*0.7;B2*0.3) для расчета вероятностной экономии.</w:t>
      </w:r>
    </w:p>
    <w:p w14:paraId="33E5D736" w14:textId="2C6FF558" w:rsidR="00E375E9" w:rsidRPr="00487E31" w:rsidRDefault="003B28B5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37DFDA0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63778FC8" w14:textId="77777777" w:rsidR="00E375E9" w:rsidRPr="00487E31" w:rsidRDefault="00E375E9" w:rsidP="00E375E9">
      <w:r w:rsidRPr="00487E31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487E31" w:rsidRDefault="00E406E9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1E22EA" w14:textId="432E679D" w:rsidR="00B575AB" w:rsidRPr="00B575AB" w:rsidRDefault="003B28B5" w:rsidP="00B575AB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</w:p>
    <w:p w14:paraId="5C439EDA" w14:textId="3969DFB7" w:rsidR="001D2CC8" w:rsidRPr="00487E31" w:rsidRDefault="001D2CC8" w:rsidP="00E375E9"/>
    <w:p w14:paraId="7EFDBCCE" w14:textId="77777777" w:rsidR="001D2CC8" w:rsidRPr="00487E31" w:rsidRDefault="001D2CC8" w:rsidP="001D2CC8"/>
    <w:p w14:paraId="56224A31" w14:textId="77777777" w:rsidR="005B3F82" w:rsidRPr="00487E31" w:rsidRDefault="000B0A3D" w:rsidP="00787FD2">
      <w:pPr>
        <w:rPr>
          <w:i/>
          <w:iCs/>
        </w:rPr>
      </w:pPr>
      <w:r w:rsidRPr="00487E31">
        <w:t xml:space="preserve">10.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487E31" w:rsidRDefault="000B0A3D" w:rsidP="00787FD2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487E31" w:rsidRDefault="00787FD2" w:rsidP="00787FD2">
      <w:r w:rsidRPr="00487E31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487E31" w:rsidRDefault="000B0A3D" w:rsidP="000B0A3D">
      <w:r w:rsidRPr="00487E31">
        <w:t>Время выполнения – 30 мин.</w:t>
      </w:r>
    </w:p>
    <w:p w14:paraId="3BA60A5E" w14:textId="080E3816" w:rsidR="00787FD2" w:rsidRPr="00487E31" w:rsidRDefault="00791372" w:rsidP="00787FD2">
      <w:r w:rsidRPr="00487E31">
        <w:t>Ожидаемый результат:</w:t>
      </w:r>
    </w:p>
    <w:p w14:paraId="6BE89E20" w14:textId="3D485CEA" w:rsidR="00787FD2" w:rsidRPr="00487E31" w:rsidRDefault="000B0A3D" w:rsidP="00787FD2">
      <w:r w:rsidRPr="00487E31">
        <w:t xml:space="preserve">1) </w:t>
      </w:r>
      <w:r w:rsidR="00787FD2" w:rsidRPr="00487E31">
        <w:t>Сбор данных:</w:t>
      </w:r>
    </w:p>
    <w:p w14:paraId="560713A1" w14:textId="77777777" w:rsidR="00787FD2" w:rsidRPr="00487E31" w:rsidRDefault="00787FD2" w:rsidP="00787FD2">
      <w:r w:rsidRPr="00487E31">
        <w:t>Получите информацию о текущем состоянии ИТ-инфраструктуры компании.</w:t>
      </w:r>
    </w:p>
    <w:p w14:paraId="6888F7CE" w14:textId="77777777" w:rsidR="00787FD2" w:rsidRPr="00487E31" w:rsidRDefault="00787FD2" w:rsidP="00787FD2">
      <w:r w:rsidRPr="00487E31">
        <w:t>Создание таблицы в Microsoft Excel:</w:t>
      </w:r>
    </w:p>
    <w:p w14:paraId="69977E63" w14:textId="77777777" w:rsidR="00787FD2" w:rsidRPr="00487E31" w:rsidRDefault="00787FD2" w:rsidP="00787FD2">
      <w:r w:rsidRPr="00487E31">
        <w:t>Введите данные о компонентах ИТ-инфраструктуры в таблицу.</w:t>
      </w:r>
    </w:p>
    <w:p w14:paraId="73D89306" w14:textId="77777777" w:rsidR="00787FD2" w:rsidRPr="00487E31" w:rsidRDefault="00787FD2" w:rsidP="00787FD2">
      <w:r w:rsidRPr="00487E31">
        <w:t>Добавьте столбцы для оценки производительности и надежности компонентов.</w:t>
      </w:r>
    </w:p>
    <w:p w14:paraId="568D3F12" w14:textId="24EFCD61" w:rsidR="00787FD2" w:rsidRPr="00487E31" w:rsidRDefault="002D0142" w:rsidP="00787FD2">
      <w:r w:rsidRPr="00487E31">
        <w:t xml:space="preserve">2) </w:t>
      </w:r>
      <w:r w:rsidR="00787FD2" w:rsidRPr="00487E31">
        <w:t>Подсчет общей оценки:</w:t>
      </w:r>
    </w:p>
    <w:p w14:paraId="03B972FB" w14:textId="77777777" w:rsidR="00787FD2" w:rsidRPr="00487E31" w:rsidRDefault="00787FD2" w:rsidP="00787FD2">
      <w:r w:rsidRPr="00487E31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487E31" w:rsidRDefault="00787FD2" w:rsidP="00787FD2">
      <w:r w:rsidRPr="00487E31">
        <w:t>Пример формулы: =</w:t>
      </w:r>
      <w:proofErr w:type="gramStart"/>
      <w:r w:rsidRPr="00487E31">
        <w:t>СРЗНАЧ(</w:t>
      </w:r>
      <w:proofErr w:type="gramEnd"/>
      <w:r w:rsidRPr="00487E31">
        <w:t>B2:B10) для подсчета средней оценки производительности.</w:t>
      </w:r>
    </w:p>
    <w:p w14:paraId="553A77C9" w14:textId="46C86F96" w:rsidR="00787FD2" w:rsidRPr="00487E31" w:rsidRDefault="000A0BA2" w:rsidP="00787FD2">
      <w:r w:rsidRPr="00487E31">
        <w:t>3)</w:t>
      </w:r>
      <w:r w:rsidR="00FA43DA" w:rsidRPr="00487E31">
        <w:t xml:space="preserve"> </w:t>
      </w:r>
      <w:r w:rsidR="00787FD2" w:rsidRPr="00487E31">
        <w:t>Визуализация данных:</w:t>
      </w:r>
    </w:p>
    <w:p w14:paraId="3F123A4E" w14:textId="77777777" w:rsidR="00787FD2" w:rsidRPr="00487E31" w:rsidRDefault="00787FD2" w:rsidP="00787FD2">
      <w:r w:rsidRPr="00487E31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487E31" w:rsidRDefault="00787FD2" w:rsidP="00787FD2">
      <w:r w:rsidRPr="00487E31">
        <w:t>Используйте функции для построения диаграмм (ВСТАВКА -&gt; Диаграмма).</w:t>
      </w:r>
    </w:p>
    <w:p w14:paraId="54344334" w14:textId="61BF4CBF" w:rsidR="00787FD2" w:rsidRPr="00487E31" w:rsidRDefault="00FA43DA" w:rsidP="00787FD2">
      <w:r w:rsidRPr="00487E31">
        <w:t xml:space="preserve">4) </w:t>
      </w:r>
      <w:r w:rsidR="00787FD2" w:rsidRPr="00487E31">
        <w:t>Написание аналитической части отчета в Microsoft Word:</w:t>
      </w:r>
    </w:p>
    <w:p w14:paraId="74031055" w14:textId="77777777" w:rsidR="00787FD2" w:rsidRPr="00487E31" w:rsidRDefault="00787FD2" w:rsidP="00787FD2">
      <w:r w:rsidRPr="00487E31">
        <w:t>Опишите основные выводы на основе данных из таблицы.</w:t>
      </w:r>
    </w:p>
    <w:p w14:paraId="3496830B" w14:textId="77777777" w:rsidR="00787FD2" w:rsidRPr="00487E31" w:rsidRDefault="00787FD2" w:rsidP="00787FD2">
      <w:r w:rsidRPr="00487E31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487E31" w:rsidRDefault="00791372" w:rsidP="00787FD2">
      <w:r w:rsidRPr="00487E31"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14:paraId="7382FB61" w14:textId="5908A725" w:rsidR="00B575AB" w:rsidRPr="00487E31" w:rsidRDefault="00FA43DA" w:rsidP="007C1F55">
      <w:r w:rsidRPr="00487E31">
        <w:t>Компетенции (индикаторы):</w:t>
      </w:r>
      <w:r w:rsidR="00B575AB" w:rsidRPr="00B575AB">
        <w:t xml:space="preserve"> ОПК-5 (ОПК-5.1, ОПК-5.2, ОПК-5.3); ОПК-6 (ОПК-6.1, ОПК-6.2, ОПК-6.3)</w:t>
      </w:r>
      <w:bookmarkStart w:id="0" w:name="_GoBack"/>
      <w:bookmarkEnd w:id="0"/>
    </w:p>
    <w:sectPr w:rsidR="00B575AB" w:rsidRPr="0048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87E31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9F746C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575AB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5287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table" w:customStyle="1" w:styleId="TableNormal">
    <w:name w:val="Table Normal"/>
    <w:uiPriority w:val="2"/>
    <w:semiHidden/>
    <w:unhideWhenUsed/>
    <w:qFormat/>
    <w:rsid w:val="00B575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10</TotalTime>
  <Pages>34</Pages>
  <Words>7944</Words>
  <Characters>45285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User</cp:lastModifiedBy>
  <cp:revision>6</cp:revision>
  <dcterms:created xsi:type="dcterms:W3CDTF">2025-02-26T10:13:00Z</dcterms:created>
  <dcterms:modified xsi:type="dcterms:W3CDTF">2025-03-19T09:55:00Z</dcterms:modified>
</cp:coreProperties>
</file>